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E62E7">
      <w:pPr>
        <w:rPr>
          <w:rFonts w:hint="default"/>
          <w:sz w:val="21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1224280</wp:posOffset>
                </wp:positionH>
                <wp:positionV relativeFrom="paragraph">
                  <wp:posOffset>6557645</wp:posOffset>
                </wp:positionV>
                <wp:extent cx="3187700" cy="1263650"/>
                <wp:effectExtent l="0" t="0" r="0" b="0"/>
                <wp:wrapNone/>
                <wp:docPr id="144" name="文本框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7700" cy="1263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4FF5B2">
                            <w:pPr>
                              <w:jc w:val="both"/>
                              <w:rPr>
                                <w:rFonts w:hint="default" w:ascii="微软雅黑" w:hAnsi="微软雅黑" w:eastAsia="微软雅黑" w:cs="微软雅黑"/>
                                <w:color w:val="6CB0C6"/>
                                <w:sz w:val="32"/>
                                <w:szCs w:val="40"/>
                                <w:lang w:val="en-US" w:eastAsia="zh-CN"/>
                              </w:rPr>
                              <w:spacing w:line="440" w:lineRule="exact" w:before="0" w:after="0"/>
                              <w:snapToGrid w:val="false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6CB0C6"/>
                                <w:sz w:val="32"/>
                                <w:szCs w:val="32"/>
                                <w:lang w:val="en-US" w:eastAsia="zh-CN"/>
                              </w:rPr>
                              <w:t xml:space="preserve">求职意向：剪辑、拍摄、AIGC</w:t>
                            </w:r>
                          </w:p>
                          <w:p w14:paraId="15130209">
                            <w:pPr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color w:val="6CB0C6"/>
                                <w:sz w:val="32"/>
                                <w:szCs w:val="40"/>
                                <w:lang w:val="en-US" w:eastAsia="zh-CN"/>
                              </w:rPr>
                              <w:spacing w:line="440" w:lineRule="exact" w:before="0" w:after="0"/>
                              <w:snapToGrid w:val="false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6CB0C6"/>
                                <w:sz w:val="32"/>
                                <w:szCs w:val="32"/>
                                <w:lang w:val="en-US" w:eastAsia="zh-CN"/>
                              </w:rPr>
                              <w:t xml:space="preserve">电话：13135049115</w:t>
                            </w:r>
                          </w:p>
                          <w:p w14:paraId="62A070F5">
                            <w:pPr>
                              <w:jc w:val="both"/>
                              <w:rPr>
                                <w:rFonts w:hint="default" w:ascii="微软雅黑" w:hAnsi="微软雅黑" w:eastAsia="微软雅黑" w:cs="微软雅黑"/>
                                <w:color w:val="6CB0C6"/>
                                <w:sz w:val="32"/>
                                <w:szCs w:val="40"/>
                                <w:lang w:val="en-US" w:eastAsia="zh-CN"/>
                              </w:rPr>
                              <w:spacing w:line="440" w:lineRule="exact" w:before="0" w:after="0"/>
                              <w:snapToGrid w:val="false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6CB0C6"/>
                                <w:sz w:val="32"/>
                                <w:szCs w:val="32"/>
                                <w:lang w:val="en-US" w:eastAsia="zh-CN"/>
                              </w:rPr>
                              <w:t xml:space="preserve">邮箱：1621023163@qq.com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6.4pt;margin-top:516.35pt;height:99.5pt;width:251pt;z-index:251679744;mso-width-relative:page;mso-height-relative:page;" fillcolor="#FFFFFF [3212]" filled="t" stroked="f" coordsize="21600,21600" o:gfxdata="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EP+5IrXAAAADQEAAA8A&#10;AAAAAAAAAQAgAAAAIgAAAGRycy9kb3ducmV2LnhtbFBLAQIUABQAAAAIAIdO4kCMGdc9UQIAAJQE&#10;AAAOAAAAAAAAAAEAIAAAACY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24FF5B2">
                      <w:pPr>
                        <w:jc w:val="both"/>
                        <w:rPr>
                          <w:rFonts w:hint="default" w:ascii="微软雅黑" w:hAnsi="微软雅黑" w:eastAsia="微软雅黑" w:cs="微软雅黑"/>
                          <w:color w:val="6CB0C6"/>
                          <w:sz w:val="32"/>
                          <w:szCs w:val="40"/>
                          <w:lang w:val="en-US" w:eastAsia="zh-CN"/>
                        </w:rPr>
                        <w:spacing w:line="440" w:lineRule="exact" w:before="0" w:after="0"/>
                        <w:snapToGrid w:val="false"/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6CB0C6"/>
                          <w:sz w:val="32"/>
                          <w:szCs w:val="32"/>
                          <w:lang w:val="en-US" w:eastAsia="zh-CN"/>
                        </w:rPr>
                        <w:t xml:space="preserve">求职意向：剪辑、拍摄、AIGC</w:t>
                      </w:r>
                    </w:p>
                    <w:p w14:paraId="15130209">
                      <w:pPr>
                        <w:jc w:val="both"/>
                        <w:rPr>
                          <w:rFonts w:hint="eastAsia" w:ascii="微软雅黑" w:hAnsi="微软雅黑" w:eastAsia="微软雅黑" w:cs="微软雅黑"/>
                          <w:color w:val="6CB0C6"/>
                          <w:sz w:val="32"/>
                          <w:szCs w:val="40"/>
                          <w:lang w:val="en-US" w:eastAsia="zh-CN"/>
                        </w:rPr>
                        <w:spacing w:line="440" w:lineRule="exact" w:before="0" w:after="0"/>
                        <w:snapToGrid w:val="false"/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6CB0C6"/>
                          <w:sz w:val="32"/>
                          <w:szCs w:val="32"/>
                          <w:lang w:val="en-US" w:eastAsia="zh-CN"/>
                        </w:rPr>
                        <w:t xml:space="preserve">电话：13135049115</w:t>
                      </w:r>
                    </w:p>
                    <w:p w14:paraId="62A070F5">
                      <w:pPr>
                        <w:jc w:val="both"/>
                        <w:rPr>
                          <w:rFonts w:hint="default" w:ascii="微软雅黑" w:hAnsi="微软雅黑" w:eastAsia="微软雅黑" w:cs="微软雅黑"/>
                          <w:color w:val="6CB0C6"/>
                          <w:sz w:val="32"/>
                          <w:szCs w:val="40"/>
                          <w:lang w:val="en-US" w:eastAsia="zh-CN"/>
                        </w:rPr>
                        <w:spacing w:line="440" w:lineRule="exact" w:before="0" w:after="0"/>
                        <w:snapToGrid w:val="false"/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6CB0C6"/>
                          <w:sz w:val="32"/>
                          <w:szCs w:val="32"/>
                          <w:lang w:val="en-US" w:eastAsia="zh-CN"/>
                        </w:rPr>
                        <w:t xml:space="preserve">邮箱：1621023163@qq.com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1894840</wp:posOffset>
                </wp:positionH>
                <wp:positionV relativeFrom="paragraph">
                  <wp:posOffset>5678805</wp:posOffset>
                </wp:positionV>
                <wp:extent cx="1387475" cy="683895"/>
                <wp:effectExtent l="0" t="0" r="0" b="0"/>
                <wp:wrapNone/>
                <wp:docPr id="145" name="文本框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7475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E8C3B8">
                            <w:pPr>
                              <w:jc w:val="center"/>
                              <w:rPr>
                                <w:rFonts w:hint="default" w:ascii="微软雅黑" w:hAnsi="微软雅黑" w:eastAsia="微软雅黑" w:cs="微软雅黑"/>
                                <w:color w:val="688275"/>
                                <w:sz w:val="56"/>
                                <w:szCs w:val="9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5AAC5"/>
                                <w:sz w:val="56"/>
                                <w:szCs w:val="96"/>
                                <w:lang w:val="en-US" w:eastAsia="zh-CN"/>
                              </w:rPr>
                              <w:t xml:space="preserve">江昊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9.2pt;margin-top:447.15pt;height:53.85pt;width:109.25pt;z-index:251680768;mso-width-relative:page;mso-height-relative:page;" filled="f" stroked="f" coordsize="21600,21600" o:gfxdata="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4RTKV3QAAAAwBAAAPAAAAAAAAAAEAIAAAACIA&#10;AABkcnMvZG93bnJldi54bWxQSwECFAAUAAAACACHTuJAy1iq4T0CAABq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E8C3B8">
                      <w:pPr>
                        <w:jc w:val="center"/>
                        <w:rPr>
                          <w:rFonts w:hint="default" w:ascii="微软雅黑" w:hAnsi="微软雅黑" w:eastAsia="微软雅黑" w:cs="微软雅黑"/>
                          <w:color w:val="688275"/>
                          <w:sz w:val="56"/>
                          <w:szCs w:val="9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5AAC5"/>
                          <w:sz w:val="56"/>
                          <w:szCs w:val="96"/>
                          <w:lang w:val="en-US" w:eastAsia="zh-CN"/>
                        </w:rPr>
                        <w:t xml:space="preserve">江昊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sz w:val="21"/>
          <w:lang w:val="en-US" w:eastAsia="zh-CN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-2736215</wp:posOffset>
            </wp:positionH>
            <wp:positionV relativeFrom="paragraph">
              <wp:posOffset>593725</wp:posOffset>
            </wp:positionV>
            <wp:extent cx="10740390" cy="7682865"/>
            <wp:effectExtent l="0" t="0" r="13335" b="3810"/>
            <wp:wrapNone/>
            <wp:docPr id="2" name="图片 2" descr="C:\Users\Administrator\Desktop\60286-[转换]0.png60286-[转换]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60286-[转换]0.png60286-[转换]0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740390" cy="7682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1761490</wp:posOffset>
                </wp:positionH>
                <wp:positionV relativeFrom="paragraph">
                  <wp:posOffset>2520315</wp:posOffset>
                </wp:positionV>
                <wp:extent cx="2075180" cy="148526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80435" y="3211195"/>
                          <a:ext cx="2075180" cy="1485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55446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0" w:lineRule="exact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144"/>
                                <w:szCs w:val="18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144"/>
                                <w:szCs w:val="18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8.7pt;margin-top:198.45pt;height:116.95pt;width:163.4pt;z-index:251677696;mso-width-relative:page;mso-height-relative:page;" filled="f" stroked="f" coordsize="21600,21600" o:gfxdata="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fo2o9d0AAAALAQAADwAA&#10;AAAAAAABACAAAAAiAAAAZHJzL2Rvd25yZXYueG1sUEsBAhQAFAAAAAgAh07iQPTAU+1KAgAAcwQA&#10;AA4AAAAAAAAAAQAgAAAALAEAAGRycy9lMm9Eb2MueG1sUEsFBgAAAAAGAAYAWQEAAOg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55446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000" w:lineRule="exact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144"/>
                          <w:szCs w:val="18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144"/>
                          <w:szCs w:val="18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64770</wp:posOffset>
                </wp:positionH>
                <wp:positionV relativeFrom="paragraph">
                  <wp:posOffset>1193165</wp:posOffset>
                </wp:positionV>
                <wp:extent cx="4919345" cy="3930015"/>
                <wp:effectExtent l="0" t="0" r="0" b="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9345" cy="3930015"/>
                          <a:chOff x="2578" y="3836"/>
                          <a:chExt cx="7747" cy="6189"/>
                        </a:xfrm>
                      </wpg:grpSpPr>
                      <pic:pic xmlns:pic="http://schemas.openxmlformats.org/drawingml/2006/picture">
                        <pic:nvPicPr>
                          <pic:cNvPr id="38" name="图片 38" descr="通用简历套装-1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15272" t="21021" r="19889" b="42341"/>
                          <a:stretch>
                            <a:fillRect/>
                          </a:stretch>
                        </pic:blipFill>
                        <pic:spPr>
                          <a:xfrm>
                            <a:off x="2578" y="3836"/>
                            <a:ext cx="7747" cy="61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图片 58" descr="素材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854" y="3840"/>
                            <a:ext cx="7304" cy="60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.1pt;margin-top:93.95pt;height:309.45pt;width:387.35pt;z-index:-251637760;mso-width-relative:page;mso-height-relative:page;" coordorigin="2578,3836" coordsize="7747,6189" o:gfxdata="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T9xvAAABwC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6HPTgQAAAAAADyf20E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lfbggAQAAABA0P/X7Qh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">
                <o:lock v:ext="edit" aspectratio="f"/>
                <v:shape id="_x0000_s1026" o:spid="_x0000_s1026" o:spt="75" alt="通用简历套装-10" type="#_x0000_t75" style="position:absolute;left:2578;top:3836;height:6189;width:7747;" filled="f" o:preferrelative="t" stroked="f" coordsize="21600,21600" o:gfxdata="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DORzY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5" cropleft="10009f" croptop="13776f" cropright="13034f" cropbottom="27749f" o:title=""/>
                  <o:lock v:ext="edit" aspectratio="t"/>
                </v:shape>
                <v:shape id="_x0000_s1026" o:spid="_x0000_s1026" o:spt="75" alt="素材" type="#_x0000_t75" style="position:absolute;left:2854;top:3840;height:6014;width:7304;" filled="f" o:preferrelative="t" stroked="f" coordsize="21600,21600" o:gfxdata="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3ywgB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588010</wp:posOffset>
                </wp:positionH>
                <wp:positionV relativeFrom="paragraph">
                  <wp:posOffset>7915275</wp:posOffset>
                </wp:positionV>
                <wp:extent cx="4585335" cy="490220"/>
                <wp:effectExtent l="0" t="0" r="0" b="0"/>
                <wp:wrapNone/>
                <wp:docPr id="146" name="文本框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5335" cy="490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C3A87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color w:val="688275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.3pt;margin-top:623.25pt;height:38.6pt;width:361.05pt;z-index:251681792;mso-width-relative:page;mso-height-relative:page;" filled="f" stroked="f" coordsize="21600,21600" o:gfxdata="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Ji8WyTcAAAADAEAAA8AAAAAAAAAAQAgAAAA&#10;IgAAAGRycy9kb3ducmV2LnhtbFBLAQIUABQAAAAIAIdO4kAonDEtQAIAAGoEAAAOAAAAAAAAAAEA&#10;IAAAACs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6C3A87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color w:val="688275"/>
                          <w:sz w:val="24"/>
                          <w:szCs w:val="32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1"/>
          <w:lang w:val="en-US" w:eastAsia="zh-CN"/>
        </w:rPr>
        <w:t xml:space="preserve">              </w:t>
      </w:r>
    </w:p>
    <w:p w14:paraId="5942CB37">
      <w:pPr>
        <w:rPr>
          <w:rFonts w:hint="default"/>
          <w:sz w:val="21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-684530</wp:posOffset>
                </wp:positionH>
                <wp:positionV relativeFrom="paragraph">
                  <wp:posOffset>-381000</wp:posOffset>
                </wp:positionV>
                <wp:extent cx="1161415" cy="457835"/>
                <wp:effectExtent l="0" t="0" r="0" b="0"/>
                <wp:wrapNone/>
                <wp:docPr id="51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1415" cy="457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19162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jc w:val="distribute"/>
                              <w:textAlignment w:val="auto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4546A" w:themeColor="text2"/>
                                <w:sz w:val="44"/>
                                <w:szCs w:val="52"/>
                                <w:lang w:val="en-US" w:eastAsia="zh-CN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4546A" w:themeColor="text2"/>
                                <w:sz w:val="44"/>
                                <w:szCs w:val="52"/>
                                <w:lang w:val="en-US" w:eastAsia="zh-CN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江昊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0" o:spid="_x0000_s1026" o:spt="202" type="#_x0000_t202" style="position:absolute;left:0pt;margin-left:-53.9pt;margin-top:-30pt;height:36.05pt;width:91.45pt;z-index:251670528;mso-width-relative:page;mso-height-relative:page;" filled="f" stroked="f" coordsize="21600,21600" o:gfxdata="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nwQ3jaAAAACgEAAA8AAAAAAAAAAQAgAAAAIgAAAGRy&#10;cy9kb3ducmV2LnhtbFBLAQIUABQAAAAIAIdO4kAlfqdV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19162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00" w:lineRule="exact"/>
                        <w:jc w:val="distribute"/>
                        <w:textAlignment w:val="auto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4546A" w:themeColor="text2"/>
                          <w:sz w:val="44"/>
                          <w:szCs w:val="52"/>
                          <w:lang w:val="en-US" w:eastAsia="zh-CN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4546A" w:themeColor="text2"/>
                          <w:sz w:val="44"/>
                          <w:szCs w:val="52"/>
                          <w:lang w:val="en-US" w:eastAsia="zh-CN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江昊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4820285</wp:posOffset>
                </wp:positionH>
                <wp:positionV relativeFrom="paragraph">
                  <wp:posOffset>-314325</wp:posOffset>
                </wp:positionV>
                <wp:extent cx="912495" cy="1180465"/>
                <wp:effectExtent l="6350" t="6350" r="8255" b="6985"/>
                <wp:wrapNone/>
                <wp:docPr id="28" name="椭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2495" cy="1180465"/>
                        </a:xfrm>
                        <a:prstGeom prst="ellipse">
                          <a:avLst/>
                        </a:prstGeom>
                        <a:blipFill rotWithShape="1">
                          <a:blip r:embed="rId7"/>
                          <a:stretch>
                            <a:fillRect/>
                          </a:stretch>
                        </a:blipFill>
                        <a:ln>
                          <a:solidFill>
                            <a:srgbClr val="C6E0F2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79.55pt;margin-top:-24.75pt;height:92.95pt;width:71.85pt;z-index:251675648;v-text-anchor:middle;mso-width-relative:page;mso-height-relative:page;" filled="t" stroked="t" coordsize="21600,21600" o:gfxdata="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Ciiiv7MP5P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i6Cz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RgSMA0bAP2SMMRgD6mjZIoxIAfoaqvYXDtl7wqKEsLmNvkuy1Ze2e3K&#10;LT+YsUqjJxTFbAwx5pxYryKYyUwgLmo2GDioP7QO/wAtjg+hqYEseeCfWtE0wCigkDk0AhhlTmgA&#10;ooooAKKKKACiiigAooooAKKKKACiik3DO3PPpTswFooPy9aKQXT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">
                <v:fill type="frame" on="t" focussize="0,0" recolor="t" rotate="t" r:id="rId7"/>
                <v:stroke weight="1pt" color="#C6E0F2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-721360</wp:posOffset>
                </wp:positionH>
                <wp:positionV relativeFrom="paragraph">
                  <wp:posOffset>7446645</wp:posOffset>
                </wp:positionV>
                <wp:extent cx="6465570" cy="114617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5570" cy="1146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2285C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false"/>
                              <w:spacing w:line="290" w:lineRule="exact" w:before="0" w:after="40"/>
                              <w:textAlignment w:val="auto"/>
                              <w:rPr>
                                <w:rFonts w:hint="default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:bCs w:val="0"/>
                              </w:rPr>
                              <w:t xml:space="preserve">国家级竞赛一等奖5项、二等奖2项、三等奖2项，涵盖中国好创意、米兰设计周和中国大学生计算机设计大赛。</w:t>
                            </w:r>
                          </w:p>
                          <w:p w14:paraId="5F2285C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false"/>
                              <w:spacing w:line="290" w:lineRule="exact" w:before="0" w:after="40"/>
                              <w:textAlignment w:val="auto"/>
                              <w:rPr>
                                <w:rFonts w:hint="default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:bCs w:val="0"/>
                              </w:rPr>
                              <w:t xml:space="preserve">省级荣誉包括未来设计师黑龙江赛区二等奖、三等奖及新文科实践创新大赛铜奖等。</w:t>
                            </w:r>
                          </w:p>
                          <w:p w14:paraId="5F2285C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false"/>
                              <w:spacing w:line="290" w:lineRule="exact" w:before="0" w:after="40"/>
                              <w:textAlignment w:val="auto"/>
                              <w:rPr>
                                <w:rFonts w:hint="default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:bCs w:val="0"/>
                              </w:rPr>
                              <w:t xml:space="preserve">校级一等奖学金（2025—2026学年秋、春）；2025哈尔滨马拉松优秀志愿者。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6.8pt;margin-top:586.35pt;height:90.25pt;width:509.1pt;z-index:251667456;mso-width-relative:page;mso-height-relative:page;" filled="f" stroked="f" coordsize="21600,21600" o:gfxdata="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DOvdCd4AAAAOAQAADwAAAAAAAAABACAAAAAi&#10;AAAAZHJzL2Rvd25yZXYueG1sUEsBAhQAFAAAAAgAh07iQNqiTSU9AgAAaQQAAA4AAAAAAAAAAQAg&#10;AAAAL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2285C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false"/>
                        <w:spacing w:line="290" w:lineRule="exact" w:before="0" w:after="40"/>
                        <w:textAlignment w:val="auto"/>
                        <w:rPr>
                          <w:rFonts w:hint="default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  <w:bCs w:val="0"/>
                        </w:rPr>
                        <w:t xml:space="preserve">国家级竞赛一等奖5项、二等奖2项、三等奖2项，涵盖中国好创意、米兰设计周和中国大学生计算机设计大赛。</w:t>
                      </w:r>
                    </w:p>
                    <w:p w14:paraId="5F2285C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false"/>
                        <w:spacing w:line="290" w:lineRule="exact" w:before="0" w:after="40"/>
                        <w:textAlignment w:val="auto"/>
                        <w:rPr>
                          <w:rFonts w:hint="default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  <w:bCs w:val="0"/>
                        </w:rPr>
                        <w:t xml:space="preserve">省级荣誉包括未来设计师黑龙江赛区二等奖、三等奖及新文科实践创新大赛铜奖等。</w:t>
                      </w:r>
                    </w:p>
                    <w:p w14:paraId="5F2285C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false"/>
                        <w:spacing w:line="290" w:lineRule="exact" w:before="0" w:after="40"/>
                        <w:textAlignment w:val="auto"/>
                        <w:rPr>
                          <w:rFonts w:hint="default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  <w:bCs w:val="0"/>
                        </w:rPr>
                        <w:t xml:space="preserve">校级一等奖学金（2025—2026学年秋、春）；2025哈尔滨马拉松优秀志愿者。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-721360</wp:posOffset>
                </wp:positionH>
                <wp:positionV relativeFrom="paragraph">
                  <wp:posOffset>5797550</wp:posOffset>
                </wp:positionV>
                <wp:extent cx="6606540" cy="173799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6540" cy="17379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3C72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false"/>
                              <w:spacing w:line="290" w:lineRule="exact" w:before="0" w:after="4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:bCs w:val="0"/>
                              </w:rPr>
                              <w:t xml:space="preserve">后期剪辑：围绕叙事筛选素材、组织镜头与节奏，注重声画配合和成片表达。</w:t>
                            </w:r>
                          </w:p>
                          <w:p w14:paraId="52A3C72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false"/>
                              <w:spacing w:line="290" w:lineRule="exact" w:before="0" w:after="4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:bCs w:val="0"/>
                              </w:rPr>
                              <w:t xml:space="preserve">前期拍摄：结合主题选择景别与构图，关注光线、镜头表达及后期剪辑的素材需求。</w:t>
                            </w:r>
                          </w:p>
                          <w:p w14:paraId="52A3C72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false"/>
                              <w:spacing w:line="290" w:lineRule="exact" w:before="0" w:after="4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:bCs w:val="0"/>
                              </w:rPr>
                              <w:t xml:space="preserve">AIGC制作：作为后期创作的重要板块，将AIGC与影像制作结合，拓展内容与视觉呈现。</w:t>
                            </w:r>
                          </w:p>
                          <w:p w14:paraId="52A3C72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false"/>
                              <w:spacing w:line="290" w:lineRule="exact" w:before="0" w:after="4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:bCs w:val="0"/>
                              </w:rPr>
                              <w:t xml:space="preserve">团队协作：参与多项团队作品创作，重视成员交流与共同完成作品。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6.8pt;margin-top:456.5pt;height:136.85pt;width:520.2pt;z-index:251667456;mso-width-relative:page;mso-height-relative:page;" filled="f" stroked="f" coordsize="21600,21600" o:gfxdata="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g6fHvdAAAADQEAAA8AAAAAAAAAAQAgAAAAIgAA&#10;AGRycy9kb3ducmV2LnhtbFBLAQIUABQAAAAIAIdO4kCQ2PzY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A3C72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false"/>
                        <w:spacing w:line="290" w:lineRule="exact" w:before="0" w:after="40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  <w:bCs w:val="0"/>
                        </w:rPr>
                        <w:t xml:space="preserve">后期剪辑：围绕叙事筛选素材、组织镜头与节奏，注重声画配合和成片表达。</w:t>
                      </w:r>
                    </w:p>
                    <w:p w14:paraId="52A3C72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false"/>
                        <w:spacing w:line="290" w:lineRule="exact" w:before="0" w:after="40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  <w:bCs w:val="0"/>
                        </w:rPr>
                        <w:t xml:space="preserve">前期拍摄：结合主题选择景别与构图，关注光线、镜头表达及后期剪辑的素材需求。</w:t>
                      </w:r>
                    </w:p>
                    <w:p w14:paraId="52A3C72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false"/>
                        <w:spacing w:line="290" w:lineRule="exact" w:before="0" w:after="40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  <w:bCs w:val="0"/>
                        </w:rPr>
                        <w:t xml:space="preserve">AIGC制作：作为后期创作的重要板块，将AIGC与影像制作结合，拓展内容与视觉呈现。</w:t>
                      </w:r>
                    </w:p>
                    <w:p w14:paraId="52A3C72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false"/>
                        <w:spacing w:line="290" w:lineRule="exact" w:before="0" w:after="40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  <w:bCs w:val="0"/>
                        </w:rPr>
                        <w:t xml:space="preserve">团队协作：参与多项团队作品创作，重视成员交流与共同完成作品。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-763905</wp:posOffset>
                </wp:positionH>
                <wp:positionV relativeFrom="paragraph">
                  <wp:posOffset>8847455</wp:posOffset>
                </wp:positionV>
                <wp:extent cx="6550025" cy="629285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0025" cy="629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1EC01C"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  <w:spacing w:line="290" w:lineRule="exact" w:before="0" w:after="40"/>
                              <w:snapToGrid w:val="false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:bCs w:val="0"/>
                              </w:rPr>
                              <w:t xml:space="preserve">以拍摄与剪辑为主要方向，将AIGC融入后期制作，关注从前期镜头到成片呈现的连贯表达，重视团队协作与作品质量。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0.15pt;margin-top:696.65pt;height:49.55pt;width:515.75pt;z-index:251667456;mso-width-relative:page;mso-height-relative:page;" filled="f" stroked="f" coordsize="21600,21600" o:gfxdata="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g4ftDdAAAADgEAAA8AAAAAAAAAAQAgAAAAIgAA&#10;AGRycy9kb3ducmV2LnhtbFBLAQIUABQAAAAIAIdO4kCDpQtp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1EC01C"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  <w:spacing w:line="290" w:lineRule="exact" w:before="0" w:after="40"/>
                        <w:snapToGrid w:val="false"/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  <w:bCs w:val="0"/>
                        </w:rPr>
                        <w:t xml:space="preserve">以拍摄与剪辑为主要方向，将AIGC融入后期制作，关注从前期镜头到成片呈现的连贯表达，重视团队协作与作品质量。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-754380</wp:posOffset>
                </wp:positionH>
                <wp:positionV relativeFrom="paragraph">
                  <wp:posOffset>8544560</wp:posOffset>
                </wp:positionV>
                <wp:extent cx="6673850" cy="378460"/>
                <wp:effectExtent l="0" t="0" r="6350" b="2540"/>
                <wp:wrapNone/>
                <wp:docPr id="76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3850" cy="378460"/>
                          <a:chOff x="800" y="5369"/>
                          <a:chExt cx="10510" cy="596"/>
                        </a:xfrm>
                      </wpg:grpSpPr>
                      <wps:wsp>
                        <wps:cNvPr id="77" name="矩形 15"/>
                        <wps:cNvSpPr/>
                        <wps:spPr>
                          <a:xfrm>
                            <a:off x="2523" y="5620"/>
                            <a:ext cx="8787" cy="12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78" name="组合 2"/>
                        <wpg:cNvGrpSpPr/>
                        <wpg:grpSpPr>
                          <a:xfrm>
                            <a:off x="800" y="5369"/>
                            <a:ext cx="1736" cy="596"/>
                            <a:chOff x="642" y="52327"/>
                            <a:chExt cx="1736" cy="596"/>
                          </a:xfrm>
                        </wpg:grpSpPr>
                        <wps:wsp>
                          <wps:cNvPr id="79" name="任意多边形 15"/>
                          <wps:cNvSpPr/>
                          <wps:spPr>
                            <a:xfrm>
                              <a:off x="642" y="52381"/>
                              <a:ext cx="1736" cy="520"/>
                            </a:xfrm>
                            <a:prstGeom prst="rect">
                              <a:avLst/>
                            </a:prstGeom>
                            <a:solidFill>
                              <a:srgbClr val="53A8C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0" name="文本框 70"/>
                          <wps:cNvSpPr txBox="1"/>
                          <wps:spPr>
                            <a:xfrm>
                              <a:off x="791" y="52327"/>
                              <a:ext cx="1485" cy="59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1D88F0B"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400" w:lineRule="exact"/>
                                  <w:jc w:val="left"/>
                                  <w:textAlignment w:val="auto"/>
                                  <w:rPr>
                                    <w:rFonts w:hint="default" w:ascii="微软雅黑" w:hAnsi="微软雅黑" w:eastAsia="微软雅黑" w:cs="微软雅黑"/>
                                    <w:b w:val="0"/>
                                    <w:bCs w:val="0"/>
                                    <w:color w:val="FFFFFF" w:themeColor="background1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 w:val="0"/>
                                    <w:bCs w:val="0"/>
                                    <w:color w:val="FFFFFF" w:themeColor="background1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9.4pt;margin-top:672.8pt;height:29.8pt;width:525.5pt;z-index:251668480;mso-width-relative:page;mso-height-relative:page;" coordorigin="800,5369" coordsize="10510,596" o:gfxdata="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">
                <o:lock v:ext="edit" aspectratio="f"/>
                <v:rect id="矩形 15" o:spid="_x0000_s1026" o:spt="1" style="position:absolute;left:2523;top:5620;height:120;width:8787;v-text-anchor:middle;" fillcolor="#F2F2F2 [3052]" filled="t" stroked="f" coordsize="21600,21600" o:gfxdata="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mKXY8&#10;wAAAANsAAAAPAAAAAAAAAAEAIAAAACIAAABkcnMvZG93bnJldi54bWxQSwECFAAUAAAACACHTuJA&#10;My8FnjsAAAA5AAAAEAAAAAAAAAABACAAAAAPAQAAZHJzL3NoYXBleG1sLnhtbFBLBQYAAAAABgAG&#10;AFsBAAC5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group id="组合 2" o:spid="_x0000_s1026" o:spt="203" style="position:absolute;left:800;top:5369;height:596;width:1736;" coordorigin="642,52327" coordsize="1736,596" o:gfxdata="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NGneLO7AAAA2wAAAA8AAAAAAAAAAQAgAAAAIgAAAGRycy9kb3ducmV2LnhtbFBL&#10;AQIUABQAAAAIAIdO4kAzLwWeOwAAADkAAAAVAAAAAAAAAAEAIAAAAAoBAABkcnMvZ3JvdXBzaGFw&#10;ZXhtbC54bWxQSwUGAAAAAAYABgBgAQAAxwMAAAAA&#10;">
                  <o:lock v:ext="edit" aspectratio="f"/>
                  <v:rect id="任意多边形 15" o:spid="_x0000_s1026" o:spt="1" style="position:absolute;left:642;top:52381;height:520;width:1736;v-text-anchor:middle;" fillcolor="#53A8C3" filled="t" stroked="f" coordsize="21600,21600" o:gfxdata="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C9GB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shape id="文本框 70" o:spid="_x0000_s1026" o:spt="202" type="#_x0000_t202" style="position:absolute;left:791;top:52327;height:596;width:1485;" filled="f" stroked="f" coordsize="21600,21600" o:gfxdata="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Mu3Ae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31D88F0B"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400" w:lineRule="exact"/>
                            <w:jc w:val="left"/>
                            <w:textAlignment w:val="auto"/>
                            <w:rPr>
                              <w:rFonts w:hint="default" w:ascii="微软雅黑" w:hAnsi="微软雅黑" w:eastAsia="微软雅黑" w:cs="微软雅黑"/>
                              <w:b w:val="0"/>
                              <w:bCs w:val="0"/>
                              <w:color w:val="FFFFFF" w:themeColor="background1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 w:val="0"/>
                              <w:bCs w:val="0"/>
                              <w:color w:val="FFFFFF" w:themeColor="background1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自我评价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-774065</wp:posOffset>
                </wp:positionH>
                <wp:positionV relativeFrom="paragraph">
                  <wp:posOffset>7105650</wp:posOffset>
                </wp:positionV>
                <wp:extent cx="6673850" cy="378460"/>
                <wp:effectExtent l="0" t="0" r="6350" b="254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3850" cy="378460"/>
                          <a:chOff x="800" y="5034"/>
                          <a:chExt cx="10510" cy="596"/>
                        </a:xfrm>
                      </wpg:grpSpPr>
                      <wps:wsp>
                        <wps:cNvPr id="67" name="矩形 15"/>
                        <wps:cNvSpPr/>
                        <wps:spPr>
                          <a:xfrm>
                            <a:off x="2523" y="5285"/>
                            <a:ext cx="8787" cy="12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68" name="组合 2"/>
                        <wpg:cNvGrpSpPr/>
                        <wpg:grpSpPr>
                          <a:xfrm>
                            <a:off x="800" y="5034"/>
                            <a:ext cx="1736" cy="596"/>
                            <a:chOff x="642" y="51992"/>
                            <a:chExt cx="1736" cy="596"/>
                          </a:xfrm>
                        </wpg:grpSpPr>
                        <wps:wsp>
                          <wps:cNvPr id="70" name="任意多边形 15"/>
                          <wps:cNvSpPr/>
                          <wps:spPr>
                            <a:xfrm>
                              <a:off x="642" y="52046"/>
                              <a:ext cx="1736" cy="520"/>
                            </a:xfrm>
                            <a:prstGeom prst="rect">
                              <a:avLst/>
                            </a:prstGeom>
                            <a:solidFill>
                              <a:srgbClr val="53A8C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1" name="文本框 70"/>
                          <wps:cNvSpPr txBox="1"/>
                          <wps:spPr>
                            <a:xfrm>
                              <a:off x="791" y="51992"/>
                              <a:ext cx="1485" cy="59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5577801"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400" w:lineRule="exact"/>
                                  <w:jc w:val="left"/>
                                  <w:textAlignment w:val="auto"/>
                                  <w:rPr>
                                    <w:rFonts w:hint="default" w:ascii="微软雅黑" w:hAnsi="微软雅黑" w:eastAsia="微软雅黑" w:cs="微软雅黑"/>
                                    <w:b w:val="0"/>
                                    <w:bCs w:val="0"/>
                                    <w:color w:val="FFFFFF" w:themeColor="background1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 w:val="0"/>
                                    <w:bCs w:val="0"/>
                                    <w:color w:val="FFFFFF" w:themeColor="background1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荣誉证书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0.95pt;margin-top:559.5pt;height:29.8pt;width:525.5pt;z-index:251668480;mso-width-relative:page;mso-height-relative:page;" coordorigin="800,5034" coordsize="10510,596" o:gfxdata="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">
                <o:lock v:ext="edit" aspectratio="f"/>
                <v:rect id="矩形 15" o:spid="_x0000_s1026" o:spt="1" style="position:absolute;left:2523;top:5285;height:120;width:8787;v-text-anchor:middle;" fillcolor="#F2F2F2 [3052]" filled="t" stroked="f" coordsize="21600,21600" o:gfxdata="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j8ODh&#10;wAAAANsAAAAPAAAAAAAAAAEAIAAAACIAAABkcnMvZG93bnJldi54bWxQSwECFAAUAAAACACHTuJA&#10;My8FnjsAAAA5AAAAEAAAAAAAAAABACAAAAAPAQAAZHJzL3NoYXBleG1sLnhtbFBLBQYAAAAABgAG&#10;AFsBAAC5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group id="组合 2" o:spid="_x0000_s1026" o:spt="203" style="position:absolute;left:800;top:5034;height:596;width:1736;" coordorigin="642,51992" coordsize="1736,596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<o:lock v:ext="edit" aspectratio="f"/>
                  <v:rect id="任意多边形 15" o:spid="_x0000_s1026" o:spt="1" style="position:absolute;left:642;top:52046;height:520;width:1736;v-text-anchor:middle;" fillcolor="#53A8C3" filled="t" stroked="f" coordsize="21600,21600" o:gfxdata="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CEV75q2AAAA2wAAAA8A&#10;AAAAAAAAAQAgAAAAIgAAAGRycy9kb3ducmV2LnhtbFBLAQIUABQAAAAIAIdO4kAzLwWeOwAAADkA&#10;AAAQAAAAAAAAAAEAIAAAAAUBAABkcnMvc2hhcGV4bWwueG1sUEsFBgAAAAAGAAYAWwEAAK8DAAAA&#10;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shape id="文本框 70" o:spid="_x0000_s1026" o:spt="202" type="#_x0000_t202" style="position:absolute;left:791;top:51992;height:596;width:1485;" filled="f" stroked="f" coordsize="21600,21600" o:gfxdata="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bcJu74A&#10;AADb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25577801"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400" w:lineRule="exact"/>
                            <w:jc w:val="left"/>
                            <w:textAlignment w:val="auto"/>
                            <w:rPr>
                              <w:rFonts w:hint="default" w:ascii="微软雅黑" w:hAnsi="微软雅黑" w:eastAsia="微软雅黑" w:cs="微软雅黑"/>
                              <w:b w:val="0"/>
                              <w:bCs w:val="0"/>
                              <w:color w:val="FFFFFF" w:themeColor="background1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 w:val="0"/>
                              <w:bCs w:val="0"/>
                              <w:color w:val="FFFFFF" w:themeColor="background1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荣誉证书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-743585</wp:posOffset>
                </wp:positionH>
                <wp:positionV relativeFrom="paragraph">
                  <wp:posOffset>1492885</wp:posOffset>
                </wp:positionV>
                <wp:extent cx="6617335" cy="1383665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7335" cy="1383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9F794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false"/>
                              <w:spacing w:line="290" w:lineRule="exact" w:before="0" w:after="40"/>
                              <w:textAlignment w:val="auto"/>
                              <w:rPr>
                                <w:rFonts w:hint="default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:bCs w:val="0"/>
                              </w:rPr>
                              <w:t xml:space="preserve">艺术与传媒学院，2027届本科生。专业方向以前期拍摄、后期剪辑为主，AIGC是后期制作的重要板块。</w:t>
                            </w:r>
                          </w:p>
                          <w:p w14:paraId="7F9F794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false"/>
                              <w:spacing w:line="290" w:lineRule="exact" w:before="0" w:after="40"/>
                              <w:textAlignment w:val="auto"/>
                              <w:rPr>
                                <w:rFonts w:hint="default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:bCs w:val="0"/>
                              </w:rPr>
                              <w:t xml:space="preserve">2025—2026学年学习成绩与综合考评排名均为2/35，16门必修课全部及格。</w:t>
                            </w:r>
                          </w:p>
                          <w:p w14:paraId="7F9F794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false"/>
                              <w:spacing w:line="290" w:lineRule="exact" w:before="0" w:after="40"/>
                              <w:textAlignment w:val="auto"/>
                              <w:rPr>
                                <w:rFonts w:hint="default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:bCs w:val="0"/>
                              </w:rPr>
                              <w:t xml:space="preserve">获2025—2026学年秋、春季校级一等奖学金。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55pt;margin-top:117.55pt;height:108.95pt;width:521.05pt;z-index:251671552;mso-width-relative:page;mso-height-relative:page;" filled="f" stroked="f" coordsize="21600,21600" o:gfxdata="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095aW3QAAAAwBAAAPAAAAAAAAAAEAIAAAACIA&#10;AABkcnMvZG93bnJldi54bWxQSwECFAAUAAAACACHTuJArgTydT0CAABp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9F794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false"/>
                        <w:spacing w:line="290" w:lineRule="exact" w:before="0" w:after="40"/>
                        <w:textAlignment w:val="auto"/>
                        <w:rPr>
                          <w:rFonts w:hint="default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  <w:bCs w:val="0"/>
                        </w:rPr>
                        <w:t xml:space="preserve">艺术与传媒学院，2027届本科生。专业方向以前期拍摄、后期剪辑为主，AIGC是后期制作的重要板块。</w:t>
                      </w:r>
                    </w:p>
                    <w:p w14:paraId="7F9F794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false"/>
                        <w:spacing w:line="290" w:lineRule="exact" w:before="0" w:after="40"/>
                        <w:textAlignment w:val="auto"/>
                        <w:rPr>
                          <w:rFonts w:hint="default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  <w:bCs w:val="0"/>
                        </w:rPr>
                        <w:t xml:space="preserve">2025—2026学年学习成绩与综合考评排名均为2/35，16门必修课全部及格。</w:t>
                      </w:r>
                    </w:p>
                    <w:p w14:paraId="7F9F794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false"/>
                        <w:spacing w:line="290" w:lineRule="exact" w:before="0" w:after="40"/>
                        <w:textAlignment w:val="auto"/>
                        <w:rPr>
                          <w:rFonts w:hint="default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  <w:bCs w:val="0"/>
                        </w:rPr>
                        <w:t xml:space="preserve">获2025—2026学年秋、春季校级一等奖学金。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-721360</wp:posOffset>
                </wp:positionH>
                <wp:positionV relativeFrom="paragraph">
                  <wp:posOffset>4192270</wp:posOffset>
                </wp:positionV>
                <wp:extent cx="6598285" cy="149733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8285" cy="1497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62A62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false"/>
                              <w:spacing w:line="290" w:lineRule="exact" w:before="0" w:after="4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:bCs w:val="0"/>
                              </w:rPr>
                              <w:t xml:space="preserve">参与作品《人间有火》《跃动清江》《清江之巅 自然守望者》创作，分别获中国好创意全国总决赛一等奖。</w:t>
                            </w:r>
                          </w:p>
                          <w:p w14:paraId="4D62A62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false"/>
                              <w:spacing w:line="290" w:lineRule="exact" w:before="0" w:after="4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:bCs w:val="0"/>
                              </w:rPr>
                              <w:t xml:space="preserve">参赛类别涵盖人工智能与视频、AIGC数字内容创作、品牌IP与视觉系统设计。</w:t>
                            </w:r>
                          </w:p>
                          <w:p w14:paraId="4D62A62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false"/>
                              <w:spacing w:line="290" w:lineRule="exact" w:before="0" w:after="4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:bCs w:val="0"/>
                              </w:rPr>
                              <w:t xml:space="preserve">团队作品《遇见清江》获该赛事全国总决赛二等奖。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6.8pt;margin-top:330.1pt;height:117.9pt;width:519.55pt;z-index:251668480;mso-width-relative:page;mso-height-relative:page;" filled="f" stroked="f" coordsize="21600,21600" o:gfxdata="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PgmC0HdAAAADAEAAA8AAAAAAAAAAQAgAAAA&#10;IgAAAGRycy9kb3ducmV2LnhtbFBLAQIUABQAAAAIAIdO4kCjA1Pg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62A62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false"/>
                        <w:spacing w:line="290" w:lineRule="exact" w:before="0" w:after="40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  <w:bCs w:val="0"/>
                        </w:rPr>
                        <w:t xml:space="preserve">参与作品《人间有火》《跃动清江》《清江之巅 自然守望者》创作，分别获中国好创意全国总决赛一等奖。</w:t>
                      </w:r>
                    </w:p>
                    <w:p w14:paraId="4D62A62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false"/>
                        <w:spacing w:line="290" w:lineRule="exact" w:before="0" w:after="40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  <w:bCs w:val="0"/>
                        </w:rPr>
                        <w:t xml:space="preserve">参赛类别涵盖人工智能与视频、AIGC数字内容创作、品牌IP与视觉系统设计。</w:t>
                      </w:r>
                    </w:p>
                    <w:p w14:paraId="4D62A62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false"/>
                        <w:spacing w:line="290" w:lineRule="exact" w:before="0" w:after="40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  <w:bCs w:val="0"/>
                        </w:rPr>
                        <w:t xml:space="preserve">团队作品《遇见清江》获该赛事全国总决赛二等奖。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646430</wp:posOffset>
                </wp:positionH>
                <wp:positionV relativeFrom="paragraph">
                  <wp:posOffset>-384175</wp:posOffset>
                </wp:positionV>
                <wp:extent cx="3957320" cy="432435"/>
                <wp:effectExtent l="0" t="0" r="0" b="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7320" cy="432435"/>
                          <a:chOff x="15801" y="1118"/>
                          <a:chExt cx="6232" cy="681"/>
                        </a:xfrm>
                      </wpg:grpSpPr>
                      <wps:wsp>
                        <wps:cNvPr id="279" name="文本框 9"/>
                        <wps:cNvSpPr txBox="1"/>
                        <wps:spPr>
                          <a:xfrm>
                            <a:off x="15801" y="1118"/>
                            <a:ext cx="3092" cy="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FBCE2F4">
                              <w:pPr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i w:val="0"/>
                                  <w:caps w:val="0"/>
                                  <w:color w:val="44546A" w:themeColor="text2"/>
                                  <w:spacing w:val="0"/>
                                  <w:kern w:val="0"/>
                                  <w:sz w:val="21"/>
                                  <w:szCs w:val="21"/>
                                  <w:vertAlign w:val="baseline"/>
                                  <w:lang w:val="en-US" w:eastAsia="zh-CN" w:bidi="ar"/>
                                  <w14:textFill>
                                    <w14:solidFill>
                                      <w14:schemeClr w14:val="tx2"/>
                                    </w14:solidFill>
                                  </w14:textFill>
                                </w:rPr>
                                <w:spacing w:line="320" w:lineRule="exact" w:before="0" w:after="0"/>
                                <w:snapToGrid w:val="false"/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i w:val="0"/>
                                  <w:caps w:val="0"/>
                                  <w:color w:val="44546A" w:themeColor="text2"/>
                                  <w:spacing w:val="0"/>
                                  <w:kern w:val="0"/>
                                  <w:sz w:val="20"/>
                                  <w:szCs w:val="20"/>
                                  <w:vertAlign w:val="baseline"/>
                                  <w:lang w:val="en-US" w:eastAsia="zh-CN" w:bidi="ar"/>
                                  <w14:textFill>
                                    <w14:solidFill>
                                      <w14:schemeClr w14:val="tx2"/>
                                    </w14:solidFill>
                                  </w14:textFill>
                                </w:rPr>
                                <w:t xml:space="preserve">求职意向：剪辑、拍摄、AIGC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3" name="直接连接符 33"/>
                        <wps:cNvCnPr/>
                        <wps:spPr>
                          <a:xfrm>
                            <a:off x="15983" y="1783"/>
                            <a:ext cx="6050" cy="17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C7E0F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0.9pt;margin-top:-30.25pt;height:34.05pt;width:311.6pt;z-index:251676672;mso-width-relative:page;mso-height-relative:page;" coordorigin="15801,1118" coordsize="6232,681" o:gfxdata="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">
                <o:lock v:ext="edit" aspectratio="f"/>
                <v:shape id="文本框 9" o:spid="_x0000_s1026" o:spt="202" type="#_x0000_t202" style="position:absolute;left:15801;top:1118;height:652;width:3092;" filled="f" stroked="f" coordsize="21600,21600" o:gfxdata="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W0mG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0FBCE2F4">
                        <w:pPr>
                          <w:jc w:val="left"/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i w:val="0"/>
                            <w:caps w:val="0"/>
                            <w:color w:val="44546A" w:themeColor="text2"/>
                            <w:spacing w:val="0"/>
                            <w:kern w:val="0"/>
                            <w:sz w:val="21"/>
                            <w:szCs w:val="21"/>
                            <w:vertAlign w:val="baseline"/>
                            <w:lang w:val="en-US" w:eastAsia="zh-CN" w:bidi="ar"/>
                            <w14:textFill>
                              <w14:solidFill>
                                <w14:schemeClr w14:val="tx2"/>
                              </w14:solidFill>
                            </w14:textFill>
                          </w:rPr>
                          <w:spacing w:line="320" w:lineRule="exact" w:before="0" w:after="0"/>
                          <w:snapToGrid w:val="false"/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i w:val="0"/>
                            <w:caps w:val="0"/>
                            <w:color w:val="44546A" w:themeColor="text2"/>
                            <w:spacing w:val="0"/>
                            <w:kern w:val="0"/>
                            <w:sz w:val="20"/>
                            <w:szCs w:val="20"/>
                            <w:vertAlign w:val="baseline"/>
                            <w:lang w:val="en-US" w:eastAsia="zh-CN" w:bidi="ar"/>
                            <w14:textFill>
                              <w14:solidFill>
                                <w14:schemeClr w14:val="tx2"/>
                              </w14:solidFill>
                            </w14:textFill>
                          </w:rPr>
                          <w:t xml:space="preserve">求职意向：剪辑、拍摄、AIGC</w:t>
                        </w:r>
                      </w:p>
                    </w:txbxContent>
                  </v:textbox>
                </v:shape>
                <v:line id="_x0000_s1026" o:spid="_x0000_s1026" o:spt="20" style="position:absolute;left:15983;top:1783;height:17;width:6050;" filled="f" stroked="t" coordsize="21600,21600" o:gfxdata="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XKNwi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C7E0F2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-721360</wp:posOffset>
                </wp:positionH>
                <wp:positionV relativeFrom="paragraph">
                  <wp:posOffset>3053080</wp:posOffset>
                </wp:positionV>
                <wp:extent cx="6607810" cy="116840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7810" cy="1168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E456F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false"/>
                              <w:spacing w:line="290" w:lineRule="exact" w:before="0" w:after="4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:bCs w:val="0"/>
                              </w:rPr>
                              <w:t xml:space="preserve">个人摄影作品《篾影匠心》获2025米兰设计周全国决赛一等奖，《惊澜》获全国决赛二等奖。</w:t>
                            </w:r>
                          </w:p>
                          <w:p w14:paraId="27E456F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false"/>
                              <w:spacing w:line="290" w:lineRule="exact" w:before="0" w:after="4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:bCs w:val="0"/>
                              </w:rPr>
                              <w:t xml:space="preserve">《京华万象》《市井微光》分获第14届未来设计师全国高校数字艺术设计大赛黑龙江赛区二等奖、三等奖。</w:t>
                            </w:r>
                          </w:p>
                          <w:p w14:paraId="27E456F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false"/>
                              <w:spacing w:line="290" w:lineRule="exact" w:before="0" w:after="4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83838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:bCs w:val="0"/>
                              </w:rPr>
                              <w:t xml:space="preserve">参与数字动漫与短片作品《力启东方》创作，获中国大学生计算机设计大赛全国三等奖。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6.8pt;margin-top:240.4pt;height:92pt;width:520.3pt;z-index:251665408;mso-width-relative:page;mso-height-relative:page;" filled="f" stroked="f" coordsize="21600,21600" o:gfxdata="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Myv0i3QAAAAwBAAAPAAAAAAAAAAEAIAAAACIA&#10;AABkcnMvZG93bnJldi54bWxQSwECFAAUAAAACACHTuJAXRRHx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E456F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false"/>
                        <w:spacing w:line="290" w:lineRule="exact" w:before="0" w:after="40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  <w:bCs w:val="0"/>
                        </w:rPr>
                        <w:t xml:space="preserve">个人摄影作品《篾影匠心》获2025米兰设计周全国决赛一等奖，《惊澜》获全国决赛二等奖。</w:t>
                      </w:r>
                    </w:p>
                    <w:p w14:paraId="27E456F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false"/>
                        <w:spacing w:line="290" w:lineRule="exact" w:before="0" w:after="40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  <w:bCs w:val="0"/>
                        </w:rPr>
                        <w:t xml:space="preserve">《京华万象》《市井微光》分获第14届未来设计师全国高校数字艺术设计大赛黑龙江赛区二等奖、三等奖。</w:t>
                      </w:r>
                    </w:p>
                    <w:p w14:paraId="27E456F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false"/>
                        <w:spacing w:line="290" w:lineRule="exact" w:before="0" w:after="40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83838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  <w:bCs w:val="0"/>
                        </w:rPr>
                        <w:t xml:space="preserve">参与数字动漫与短片作品《力启东方》创作，获中国大学生计算机设计大赛全国三等奖。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-764540</wp:posOffset>
                </wp:positionH>
                <wp:positionV relativeFrom="paragraph">
                  <wp:posOffset>879475</wp:posOffset>
                </wp:positionV>
                <wp:extent cx="6692265" cy="378460"/>
                <wp:effectExtent l="0" t="0" r="13335" b="1905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265" cy="378460"/>
                          <a:chOff x="7003" y="3395"/>
                          <a:chExt cx="10539" cy="596"/>
                        </a:xfrm>
                      </wpg:grpSpPr>
                      <wpg:grpSp>
                        <wpg:cNvPr id="320" name="组合 320"/>
                        <wpg:cNvGrpSpPr/>
                        <wpg:grpSpPr>
                          <a:xfrm>
                            <a:off x="7003" y="3395"/>
                            <a:ext cx="1746" cy="596"/>
                            <a:chOff x="632" y="51761"/>
                            <a:chExt cx="1746" cy="596"/>
                          </a:xfrm>
                        </wpg:grpSpPr>
                        <wps:wsp>
                          <wps:cNvPr id="321" name="任意多边形 15"/>
                          <wps:cNvSpPr/>
                          <wps:spPr>
                            <a:xfrm>
                              <a:off x="632" y="51836"/>
                              <a:ext cx="1746" cy="520"/>
                            </a:xfrm>
                            <a:prstGeom prst="rect">
                              <a:avLst/>
                            </a:prstGeom>
                            <a:solidFill>
                              <a:srgbClr val="53A8C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22" name="文本框 70"/>
                          <wps:cNvSpPr txBox="1"/>
                          <wps:spPr>
                            <a:xfrm>
                              <a:off x="817" y="51761"/>
                              <a:ext cx="1421" cy="59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697E3BD"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400" w:lineRule="exact"/>
                                  <w:jc w:val="left"/>
                                  <w:textAlignment w:val="auto"/>
                                  <w:rPr>
                                    <w:rFonts w:hint="default" w:ascii="微软雅黑" w:hAnsi="微软雅黑" w:eastAsia="微软雅黑" w:cs="微软雅黑"/>
                                    <w:b w:val="0"/>
                                    <w:bCs w:val="0"/>
                                    <w:color w:val="FFFFFF" w:themeColor="background1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 w:val="0"/>
                                    <w:bCs w:val="0"/>
                                    <w:color w:val="FFFFFF" w:themeColor="background1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19" name="矩形 16"/>
                        <wps:cNvSpPr/>
                        <wps:spPr>
                          <a:xfrm>
                            <a:off x="8755" y="3694"/>
                            <a:ext cx="8787" cy="12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0.2pt;margin-top:69.25pt;height:29.8pt;width:526.95pt;z-index:251669504;mso-width-relative:page;mso-height-relative:page;" coordorigin="7003,3395" coordsize="10539,596" o:gfxdata="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">
                <o:lock v:ext="edit" aspectratio="f"/>
                <v:group id="_x0000_s1026" o:spid="_x0000_s1026" o:spt="203" style="position:absolute;left:7003;top:3395;height:596;width:1746;" coordorigin="632,51761" coordsize="1746,596" o:gfxdata="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Gvrr1C7AAAA3AAAAA8AAAAAAAAAAQAgAAAAIgAAAGRycy9kb3ducmV2LnhtbFBL&#10;AQIUABQAAAAIAIdO4kAzLwWeOwAAADkAAAAVAAAAAAAAAAEAIAAAAAoBAABkcnMvZ3JvdXBzaGFw&#10;ZXhtbC54bWxQSwUGAAAAAAYABgBgAQAAxwMAAAAA&#10;">
                  <o:lock v:ext="edit" aspectratio="f"/>
                  <v:rect id="任意多边形 15" o:spid="_x0000_s1026" o:spt="1" style="position:absolute;left:632;top:51836;height:520;width:1746;v-text-anchor:middle;" fillcolor="#53A8C3" filled="t" stroked="f" coordsize="21600,21600" o:gfxdata="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xGdLLsAAADc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shape id="文本框 70" o:spid="_x0000_s1026" o:spt="202" type="#_x0000_t202" style="position:absolute;left:817;top:51761;height:596;width:1421;" filled="f" stroked="f" coordsize="21600,21600" o:gfxdata="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WJQTj&#10;wAAAANwAAAAPAAAAAAAAAAEAIAAAACIAAABkcnMvZG93bnJldi54bWxQSwECFAAUAAAACACHTuJA&#10;My8FnjsAAAA5AAAAEAAAAAAAAAABACAAAAAPAQAAZHJzL3NoYXBleG1sLnhtbFBLBQYAAAAABgAG&#10;AFsBAAC5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6697E3BD"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400" w:lineRule="exact"/>
                            <w:jc w:val="left"/>
                            <w:textAlignment w:val="auto"/>
                            <w:rPr>
                              <w:rFonts w:hint="default" w:ascii="微软雅黑" w:hAnsi="微软雅黑" w:eastAsia="微软雅黑" w:cs="微软雅黑"/>
                              <w:b w:val="0"/>
                              <w:bCs w:val="0"/>
                              <w:color w:val="FFFFFF" w:themeColor="background1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 w:val="0"/>
                              <w:bCs w:val="0"/>
                              <w:color w:val="FFFFFF" w:themeColor="background1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教育背景</w:t>
                          </w:r>
                        </w:p>
                      </w:txbxContent>
                    </v:textbox>
                  </v:shape>
                </v:group>
                <v:rect id="矩形 16" o:spid="_x0000_s1026" o:spt="1" style="position:absolute;left:8755;top:3694;height:120;width:8787;v-text-anchor:middle;" fillcolor="#F2F2F2 [3052]" filled="t" stroked="f" coordsize="21600,21600" o:gfxdata="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JaJ1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-732155</wp:posOffset>
                </wp:positionH>
                <wp:positionV relativeFrom="paragraph">
                  <wp:posOffset>1247140</wp:posOffset>
                </wp:positionV>
                <wp:extent cx="6657340" cy="397510"/>
                <wp:effectExtent l="0" t="0" r="0" b="0"/>
                <wp:wrapNone/>
                <wp:docPr id="323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340" cy="39751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A22CF9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false"/>
                              <w:spacing w:line="360" w:lineRule="exact" w:before="0" w:after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 w:val="0"/>
                                <w:caps w:val="0"/>
                                <w:color w:val="44546A" w:themeColor="text2"/>
                                <w:spacing w:val="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1"/>
                                <w:bCs w:val="1"/>
                                <w:i w:val="0"/>
                                <w:caps w:val="0"/>
                                <w:color w:val="44546A" w:themeColor="text2"/>
                                <w:spacing w:val="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哈尔滨华德学院       影视摄影与制作 本科       2023.09至今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-57.65pt;margin-top:98.2pt;height:31.3pt;width:524.2pt;z-index:251664384;v-text-anchor:middle;mso-width-relative:page;mso-height-relative:page;" filled="f" stroked="f" coordsize="21600,21600" o:gfxdata="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zN76tsAAAAMAQAADwAAAAAAAAABACAAAAAiAAAAZHJzL2Rvd25yZXYueG1sUEsBAhQAFAAAAAgA&#10;h07iQMIkoUNbAgAApgQAAA4AAAAAAAAAAQAgAAAAKgEAAGRycy9lMm9Eb2MueG1sUEsFBgAAAAAG&#10;AAYAWQEAAPcFAAAAAA=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 w14:paraId="6A22CF9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false"/>
                        <w:spacing w:line="360" w:lineRule="exact" w:before="0" w:after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caps w:val="0"/>
                          <w:color w:val="44546A" w:themeColor="text2"/>
                          <w:spacing w:val="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1"/>
                          <w:bCs w:val="1"/>
                          <w:i w:val="0"/>
                          <w:caps w:val="0"/>
                          <w:color w:val="44546A" w:themeColor="text2"/>
                          <w:spacing w:val="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哈尔滨华德学院       影视摄影与制作 本科       2023.09至今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-753110</wp:posOffset>
                </wp:positionH>
                <wp:positionV relativeFrom="paragraph">
                  <wp:posOffset>2300605</wp:posOffset>
                </wp:positionV>
                <wp:extent cx="6673850" cy="378460"/>
                <wp:effectExtent l="0" t="0" r="12700" b="254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3850" cy="378460"/>
                          <a:chOff x="800" y="4824"/>
                          <a:chExt cx="10510" cy="596"/>
                        </a:xfrm>
                      </wpg:grpSpPr>
                      <wps:wsp>
                        <wps:cNvPr id="15" name="矩形 15"/>
                        <wps:cNvSpPr/>
                        <wps:spPr>
                          <a:xfrm>
                            <a:off x="2523" y="5075"/>
                            <a:ext cx="8787" cy="12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12" name="组合 2"/>
                        <wpg:cNvGrpSpPr/>
                        <wpg:grpSpPr>
                          <a:xfrm>
                            <a:off x="800" y="4824"/>
                            <a:ext cx="1736" cy="596"/>
                            <a:chOff x="642" y="51782"/>
                            <a:chExt cx="1736" cy="596"/>
                          </a:xfrm>
                        </wpg:grpSpPr>
                        <wps:wsp>
                          <wps:cNvPr id="3" name="任意多边形 15"/>
                          <wps:cNvSpPr/>
                          <wps:spPr>
                            <a:xfrm>
                              <a:off x="642" y="51836"/>
                              <a:ext cx="1736" cy="520"/>
                            </a:xfrm>
                            <a:prstGeom prst="rect">
                              <a:avLst/>
                            </a:prstGeom>
                            <a:solidFill>
                              <a:srgbClr val="53A8C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" name="文本框 70"/>
                          <wps:cNvSpPr txBox="1"/>
                          <wps:spPr>
                            <a:xfrm>
                              <a:off x="791" y="51782"/>
                              <a:ext cx="1485" cy="59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CB2CF01"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400" w:lineRule="exact"/>
                                  <w:jc w:val="left"/>
                                  <w:textAlignment w:val="auto"/>
                                  <w:rPr>
                                    <w:rFonts w:hint="default" w:ascii="微软雅黑" w:hAnsi="微软雅黑" w:eastAsia="微软雅黑" w:cs="微软雅黑"/>
                                    <w:b w:val="0"/>
                                    <w:bCs w:val="0"/>
                                    <w:color w:val="FFFFFF" w:themeColor="background1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 w:val="0"/>
                                    <w:bCs w:val="0"/>
                                    <w:color w:val="FFFFFF" w:themeColor="background1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 xml:space="preserve">项目经历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9.3pt;margin-top:181.15pt;height:29.8pt;width:525.5pt;z-index:251668480;mso-width-relative:page;mso-height-relative:page;" coordorigin="800,4824" coordsize="10510,596" o:gfxdata="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">
                <o:lock v:ext="edit" aspectratio="f"/>
                <v:rect id="_x0000_s1026" o:spid="_x0000_s1026" o:spt="1" style="position:absolute;left:2523;top:5075;height:120;width:8787;v-text-anchor:middle;" fillcolor="#F2F2F2 [3052]" filled="t" stroked="f" coordsize="21600,21600" o:gfxdata="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RoqHC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group id="组合 2" o:spid="_x0000_s1026" o:spt="203" style="position:absolute;left:800;top:4824;height:596;width:1736;" coordorigin="642,51782" coordsize="1736,596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<o:lock v:ext="edit" aspectratio="f"/>
                  <v:rect id="任意多边形 15" o:spid="_x0000_s1026" o:spt="1" style="position:absolute;left:642;top:51836;height:520;width:1736;v-text-anchor:middle;" fillcolor="#53A8C3" filled="t" stroked="f" coordsize="21600,21600" o:gfxdata="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N7MYLgAAADaAAAA&#10;DwAAAAAAAAABACAAAAAiAAAAZHJzL2Rvd25yZXYueG1sUEsBAhQAFAAAAAgAh07iQDMvBZ47AAAA&#10;OQAAABAAAAAAAAAAAQAgAAAABwEAAGRycy9zaGFwZXhtbC54bWxQSwUGAAAAAAYABgBbAQAAsQMA&#10;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shape id="文本框 70" o:spid="_x0000_s1026" o:spt="202" type="#_x0000_t202" style="position:absolute;left:791;top:51782;height:596;width:1485;" filled="f" stroked="f" coordsize="21600,21600" o:gfxdata="UEsDBAoAAAAAAIdO4kAAAAAAAAAAAAAAAAAEAAAAZHJzL1BLAwQUAAAACACHTuJA0wWMh78AAADa&#10;AAAADwAAAGRycy9kb3ducmV2LnhtbEWPT2vCQBTE74V+h+UVequbSC2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MFjIe/&#10;AAAA2gAAAA8AAAAAAAAAAQAgAAAAIgAAAGRycy9kb3ducmV2LnhtbFBLAQIUABQAAAAIAIdO4kAz&#10;LwWeOwAAADkAAAAQAAAAAAAAAAEAIAAAAA4BAABkcnMvc2hhcGV4bWwueG1sUEsFBgAAAAAGAAYA&#10;WwEAALg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7CB2CF01"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400" w:lineRule="exact"/>
                            <w:jc w:val="left"/>
                            <w:textAlignment w:val="auto"/>
                            <w:rPr>
                              <w:rFonts w:hint="default" w:ascii="微软雅黑" w:hAnsi="微软雅黑" w:eastAsia="微软雅黑" w:cs="微软雅黑"/>
                              <w:b w:val="0"/>
                              <w:bCs w:val="0"/>
                              <w:color w:val="FFFFFF" w:themeColor="background1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 w:val="0"/>
                              <w:bCs w:val="0"/>
                              <w:color w:val="FFFFFF" w:themeColor="background1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项目经历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-721360</wp:posOffset>
                </wp:positionH>
                <wp:positionV relativeFrom="paragraph">
                  <wp:posOffset>2736215</wp:posOffset>
                </wp:positionV>
                <wp:extent cx="6583045" cy="501015"/>
                <wp:effectExtent l="0" t="0" r="0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3045" cy="50101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F0CF83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false"/>
                              <w:spacing w:line="360" w:lineRule="exact" w:before="0" w:after="0"/>
                              <w:jc w:val="left"/>
                              <w:textAlignment w:val="auto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i w:val="0"/>
                                <w:caps w:val="0"/>
                                <w:color w:val="44546A" w:themeColor="text2"/>
                                <w:spacing w:val="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1"/>
                                <w:bCs w:val="1"/>
                                <w:i w:val="0"/>
                                <w:caps w:val="0"/>
                                <w:color w:val="44546A" w:themeColor="text2"/>
                                <w:spacing w:val="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摄影与影视作品实践                                      2025—2026年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6.8pt;margin-top:215.45pt;height:39.45pt;width:518.35pt;z-index:251666432;v-text-anchor:middle;mso-width-relative:page;mso-height-relative:page;" filled="f" stroked="f" coordsize="21600,21600" o:gfxdata="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L/H&#10;YJLbAAAADAEAAA8AAAAAAAAAAQAgAAAAIgAAAGRycy9kb3ducmV2LnhtbFBLAQIUABQAAAAIAIdO&#10;4kA4pNIgWQIAAKQEAAAOAAAAAAAAAAEAIAAAACoBAABkcnMvZTJvRG9jLnhtbFBLBQYAAAAABgAG&#10;AFkBAAD1BQAAAAA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 w14:paraId="7F0CF83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false"/>
                        <w:spacing w:line="360" w:lineRule="exact" w:before="0" w:after="0"/>
                        <w:jc w:val="left"/>
                        <w:textAlignment w:val="auto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i w:val="0"/>
                          <w:caps w:val="0"/>
                          <w:color w:val="44546A" w:themeColor="text2"/>
                          <w:spacing w:val="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1"/>
                          <w:bCs w:val="1"/>
                          <w:i w:val="0"/>
                          <w:caps w:val="0"/>
                          <w:color w:val="44546A" w:themeColor="text2"/>
                          <w:spacing w:val="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摄影与影视作品实践                                      2025—2026年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-721360</wp:posOffset>
                </wp:positionH>
                <wp:positionV relativeFrom="paragraph">
                  <wp:posOffset>3973195</wp:posOffset>
                </wp:positionV>
                <wp:extent cx="6645910" cy="397510"/>
                <wp:effectExtent l="0" t="0" r="0" b="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5910" cy="39751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37AD7D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false"/>
                              <w:spacing w:line="360" w:lineRule="exact" w:before="0" w:after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 w:val="0"/>
                                <w:caps w:val="0"/>
                                <w:color w:val="44546A" w:themeColor="text2"/>
                                <w:spacing w:val="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1"/>
                                <w:bCs w:val="1"/>
                                <w:i w:val="0"/>
                                <w:caps w:val="0"/>
                                <w:color w:val="44546A" w:themeColor="text2"/>
                                <w:spacing w:val="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AIGC与数字影像创作                                       2026年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6.8pt;margin-top:312.85pt;height:31.3pt;width:523.3pt;z-index:251669504;v-text-anchor:middle;mso-width-relative:page;mso-height-relative:page;" filled="f" stroked="f" coordsize="21600,21600" o:gfxdata="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HJ4IJ&#10;2gAAAAwBAAAPAAAAAAAAAAEAIAAAACIAAABkcnMvZG93bnJldi54bWxQSwECFAAUAAAACACHTuJA&#10;1P2F5VgCAACmBAAADgAAAAAAAAABACAAAAApAQAAZHJzL2Uyb0RvYy54bWxQSwUGAAAAAAYABgBZ&#10;AQAA8wU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 w14:paraId="537AD7D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false"/>
                        <w:spacing w:line="360" w:lineRule="exact" w:before="0" w:after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caps w:val="0"/>
                          <w:color w:val="44546A" w:themeColor="text2"/>
                          <w:spacing w:val="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1"/>
                          <w:bCs w:val="1"/>
                          <w:i w:val="0"/>
                          <w:caps w:val="0"/>
                          <w:color w:val="44546A" w:themeColor="text2"/>
                          <w:spacing w:val="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AIGC与数字影像创作                                       2026年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-763905</wp:posOffset>
                </wp:positionH>
                <wp:positionV relativeFrom="paragraph">
                  <wp:posOffset>5487035</wp:posOffset>
                </wp:positionV>
                <wp:extent cx="6673850" cy="378460"/>
                <wp:effectExtent l="0" t="0" r="12700" b="2540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3850" cy="378460"/>
                          <a:chOff x="800" y="4824"/>
                          <a:chExt cx="10510" cy="596"/>
                        </a:xfrm>
                      </wpg:grpSpPr>
                      <wps:wsp>
                        <wps:cNvPr id="9" name="矩形 15"/>
                        <wps:cNvSpPr/>
                        <wps:spPr>
                          <a:xfrm>
                            <a:off x="2523" y="5075"/>
                            <a:ext cx="8787" cy="12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63" name="组合 2"/>
                        <wpg:cNvGrpSpPr/>
                        <wpg:grpSpPr>
                          <a:xfrm>
                            <a:off x="800" y="4824"/>
                            <a:ext cx="1736" cy="596"/>
                            <a:chOff x="642" y="51782"/>
                            <a:chExt cx="1736" cy="596"/>
                          </a:xfrm>
                        </wpg:grpSpPr>
                        <wps:wsp>
                          <wps:cNvPr id="64" name="任意多边形 15"/>
                          <wps:cNvSpPr/>
                          <wps:spPr>
                            <a:xfrm>
                              <a:off x="642" y="51836"/>
                              <a:ext cx="1736" cy="520"/>
                            </a:xfrm>
                            <a:prstGeom prst="rect">
                              <a:avLst/>
                            </a:prstGeom>
                            <a:solidFill>
                              <a:srgbClr val="53A8C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5" name="文本框 70"/>
                          <wps:cNvSpPr txBox="1"/>
                          <wps:spPr>
                            <a:xfrm>
                              <a:off x="791" y="51782"/>
                              <a:ext cx="1485" cy="59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1DF9404"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400" w:lineRule="exact"/>
                                  <w:jc w:val="left"/>
                                  <w:textAlignment w:val="auto"/>
                                  <w:rPr>
                                    <w:rFonts w:hint="default" w:ascii="微软雅黑" w:hAnsi="微软雅黑" w:eastAsia="微软雅黑" w:cs="微软雅黑"/>
                                    <w:b w:val="0"/>
                                    <w:bCs w:val="0"/>
                                    <w:color w:val="FFFFFF" w:themeColor="background1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 w:val="0"/>
                                    <w:bCs w:val="0"/>
                                    <w:color w:val="FFFFFF" w:themeColor="background1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专业技能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0.15pt;margin-top:432.05pt;height:29.8pt;width:525.5pt;z-index:251668480;mso-width-relative:page;mso-height-relative:page;" coordorigin="800,4824" coordsize="10510,596" o:gfxdata="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">
                <o:lock v:ext="edit" aspectratio="f"/>
                <v:rect id="矩形 15" o:spid="_x0000_s1026" o:spt="1" style="position:absolute;left:2523;top:5075;height:120;width:8787;v-text-anchor:middle;" fillcolor="#F2F2F2 [3052]" filled="t" stroked="f" coordsize="21600,21600" o:gfxdata="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4Orhr4A&#10;AADa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group id="组合 2" o:spid="_x0000_s1026" o:spt="203" style="position:absolute;left:800;top:4824;height:596;width:1736;" coordorigin="642,51782" coordsize="1736,596" o:gfxdata="UEsDBAoAAAAAAIdO4kAAAAAAAAAAAAAAAAAEAAAAZHJzL1BLAwQUAAAACACHTuJAWtp8H7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kxF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a2nwfvAAAANsAAAAPAAAAAAAAAAEAIAAAACIAAABkcnMvZG93bnJldi54bWxQ&#10;SwECFAAUAAAACACHTuJAMy8FnjsAAAA5AAAAFQAAAAAAAAABACAAAAALAQAAZHJzL2dyb3Vwc2hh&#10;cGV4bWwueG1sUEsFBgAAAAAGAAYAYAEAAMgDAAAAAA==&#10;">
                  <o:lock v:ext="edit" aspectratio="f"/>
                  <v:rect id="任意多边形 15" o:spid="_x0000_s1026" o:spt="1" style="position:absolute;left:642;top:51836;height:520;width:1736;v-text-anchor:middle;" fillcolor="#53A8C3" filled="t" stroked="f" coordsize="21600,21600" o:gfxdata="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b939E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shape id="文本框 70" o:spid="_x0000_s1026" o:spt="202" type="#_x0000_t202" style="position:absolute;left:791;top:51782;height:596;width:1485;" filled="f" stroked="f" coordsize="21600,21600" o:gfxdata="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1WZZb4A&#10;AADb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41DF9404"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400" w:lineRule="exact"/>
                            <w:jc w:val="left"/>
                            <w:textAlignment w:val="auto"/>
                            <w:rPr>
                              <w:rFonts w:hint="default" w:ascii="微软雅黑" w:hAnsi="微软雅黑" w:eastAsia="微软雅黑" w:cs="微软雅黑"/>
                              <w:b w:val="0"/>
                              <w:bCs w:val="0"/>
                              <w:color w:val="FFFFFF" w:themeColor="background1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 w:val="0"/>
                              <w:bCs w:val="0"/>
                              <w:color w:val="FFFFFF" w:themeColor="background1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专业技能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</w:r>
      <w:r>
        <w:rPr>
          <w:rFonts w:hint="default"/>
          <w:sz w:val="21"/>
          <w:lang w:val="en-US" w:eastAsia="zh-CN"/>
        </w:rPr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-754380</wp:posOffset>
                </wp:positionH>
                <wp:positionV relativeFrom="paragraph">
                  <wp:posOffset>-523240</wp:posOffset>
                </wp:positionV>
                <wp:extent cx="6828155" cy="9919970"/>
                <wp:effectExtent l="6350" t="6350" r="23495" b="1778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8155" cy="99199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6E0F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9.4pt;margin-top:-41.2pt;height:781.1pt;width:537.65pt;z-index:-251656192;v-text-anchor:middle;mso-width-relative:page;mso-height-relative:page;" fillcolor="#FFFFFF [3212]" filled="t" stroked="t" coordsize="21600,21600" o:gfxdata="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HCK2W3gAAAA0BAAAPAAAAAAAAAAEAIAAA&#10;ACIAAABkcnMvZG93bnJldi54bWxQSwECFAAUAAAACACHTuJAzyNS9XgCAAD3BAAADgAAAAAAAAAB&#10;ACAAAAAtAQAAZHJzL2Uyb0RvYy54bWxQSwUGAAAAAAYABgBZAQAAFwYAAAAA&#10;">
                <v:fill on="t" focussize="0,0"/>
                <v:stroke weight="1pt" color="#C6E0F2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2721610</wp:posOffset>
                </wp:positionH>
                <wp:positionV relativeFrom="paragraph">
                  <wp:posOffset>82550</wp:posOffset>
                </wp:positionV>
                <wp:extent cx="1978660" cy="507365"/>
                <wp:effectExtent l="0" t="0" r="0" b="0"/>
                <wp:wrapNone/>
                <wp:docPr id="27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8660" cy="507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877C61">
                            <w:pPr>
                              <w:snapToGrid w:val="false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626262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  <w:spacing w:line="300" w:lineRule="exact" w:before="0" w:after="0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626262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  <w:t xml:space="preserve">电话：13135049115</w:t>
                            </w:r>
                          </w:p>
                          <w:p w14:paraId="7D52AC5F">
                            <w:pPr>
                              <w:snapToGrid w:val="false"/>
                              <w:jc w:val="left"/>
                              <w:rPr>
                                <w:rFonts w:hint="default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626262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  <w:spacing w:line="300" w:lineRule="exact" w:before="0" w:after="0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626262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  <w:t xml:space="preserve">邮箱：1621023163@qq.com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214.3pt;margin-top:6.5pt;height:39.95pt;width:155.8pt;z-index:251663360;mso-width-relative:page;mso-height-relative:page;" filled="f" stroked="f" coordsize="21600,21600" o:gfxdata="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LAZt/aAAAACQEAAA8AAAAAAAAAAQAgAAAAIgAAAGRy&#10;cy9kb3ducmV2LnhtbFBLAQIUABQAAAAIAIdO4kAUHFqx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877C61">
                      <w:pPr>
                        <w:snapToGrid w:val="false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626262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  <w:spacing w:line="300" w:lineRule="exact" w:before="0" w:after="0"/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626262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  <w:t xml:space="preserve">电话：13135049115</w:t>
                      </w:r>
                    </w:p>
                    <w:p w14:paraId="7D52AC5F">
                      <w:pPr>
                        <w:snapToGrid w:val="false"/>
                        <w:jc w:val="left"/>
                        <w:rPr>
                          <w:rFonts w:hint="default" w:ascii="微软雅黑" w:hAnsi="微软雅黑" w:eastAsia="微软雅黑" w:cs="微软雅黑"/>
                          <w:b w:val="0"/>
                          <w:i w:val="0"/>
                          <w:caps w:val="0"/>
                          <w:color w:val="626262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  <w:spacing w:line="300" w:lineRule="exact" w:before="0" w:after="0"/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626262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  <w:t xml:space="preserve">邮箱：1621023163@qq.com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621030</wp:posOffset>
                </wp:positionH>
                <wp:positionV relativeFrom="paragraph">
                  <wp:posOffset>77470</wp:posOffset>
                </wp:positionV>
                <wp:extent cx="2186940" cy="577215"/>
                <wp:effectExtent l="0" t="0" r="0" b="0"/>
                <wp:wrapNone/>
                <wp:docPr id="271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6940" cy="577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0376EA">
                            <w:pPr>
                              <w:snapToGrid w:val="false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626262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  <w:spacing w:line="300" w:lineRule="exact" w:before="0" w:after="0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626262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  <w:t xml:space="preserve">性别：男       年龄：21岁</w:t>
                            </w:r>
                          </w:p>
                          <w:p w14:paraId="337D83CD">
                            <w:pPr>
                              <w:snapToGrid w:val="false"/>
                              <w:jc w:val="left"/>
                              <w:rPr>
                                <w:rFonts w:hint="default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626262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  <w:spacing w:line="300" w:lineRule="exact" w:before="0" w:after="0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626262"/>
                                <w:spacing w:val="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  <w:t xml:space="preserve">本科在读       2027届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48.9pt;margin-top:6.1pt;height:45.45pt;width:172.2pt;z-index:251663360;mso-width-relative:page;mso-height-relative:page;" filled="f" stroked="f" coordsize="21600,21600" o:gfxdata="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hvsPdkAAAAJAQAADwAAAAAAAAABACAAAAAiAAAAZHJz&#10;L2Rvd25yZXYueG1sUEsBAhQAFAAAAAgAh07iQLwhfis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0376EA">
                      <w:pPr>
                        <w:snapToGrid w:val="false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626262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  <w:spacing w:line="300" w:lineRule="exact" w:before="0" w:after="0"/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626262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  <w:t xml:space="preserve">性别：男       年龄：21岁</w:t>
                      </w:r>
                    </w:p>
                    <w:p w14:paraId="337D83CD">
                      <w:pPr>
                        <w:snapToGrid w:val="false"/>
                        <w:jc w:val="left"/>
                        <w:rPr>
                          <w:rFonts w:hint="default" w:ascii="微软雅黑" w:hAnsi="微软雅黑" w:eastAsia="微软雅黑" w:cs="微软雅黑"/>
                          <w:b w:val="0"/>
                          <w:i w:val="0"/>
                          <w:caps w:val="0"/>
                          <w:color w:val="626262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  <w:spacing w:line="300" w:lineRule="exact" w:before="0" w:after="0"/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626262"/>
                          <w:spacing w:val="0"/>
                          <w:kern w:val="0"/>
                          <w:sz w:val="21"/>
                          <w:szCs w:val="21"/>
                          <w:lang w:val="en-US" w:eastAsia="zh-CN" w:bidi="ar"/>
                        </w:rPr>
                        <w:t xml:space="preserve">本科在读       2027届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1"/>
          <w:lang w:val="en-US" w:eastAsia="zh-CN"/>
        </w:rPr>
        <w:t xml:space="preserve">   </w:t>
      </w:r>
      <w:r>
        <w:rPr>
          <w:rFonts w:hint="default"/>
          <w:sz w:val="21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-2746375</wp:posOffset>
            </wp:positionH>
            <wp:positionV relativeFrom="paragraph">
              <wp:posOffset>593725</wp:posOffset>
            </wp:positionV>
            <wp:extent cx="10740390" cy="7682865"/>
            <wp:effectExtent l="0" t="0" r="13335" b="3810"/>
            <wp:wrapNone/>
            <wp:docPr id="21" name="图片 21" descr="C:\Users\Administrator\Desktop\60286-[转换]0.png60286-[转换]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\Users\Administrator\Desktop\60286-[转换]0.png60286-[转换]0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740390" cy="7682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1"/>
          <w:lang w:val="en-US" w:eastAsia="zh-CN"/>
        </w:rPr>
        <w:t xml:space="preserve">                     </w:t>
      </w:r>
    </w:p>
    <w:p w14:paraId="592FF7CC">
      <w:pPr>
        <w:rPr>
          <w:rFonts w:hint="default"/>
          <w:sz w:val="21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-349250</wp:posOffset>
                </wp:positionH>
                <wp:positionV relativeFrom="paragraph">
                  <wp:posOffset>7963535</wp:posOffset>
                </wp:positionV>
                <wp:extent cx="5982970" cy="1407795"/>
                <wp:effectExtent l="0" t="0" r="0" b="0"/>
                <wp:wrapNone/>
                <wp:docPr id="168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2970" cy="1407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7A4EC380">
                            <w:pPr>
                              <w:ind w:firstLine="600"/>
                              <w:jc w:val="right"/>
                              <w:spacing w:line="420" w:lineRule="exact" w:before="0" w:after="0"/>
                              <w:snapToGrid w:val="false"/>
                            </w:pPr>
                            <w:r>
                              <w:rPr>
                                <w:rFonts w:hint="eastAsia" w:ascii="黑体" w:hAnsi="黑体" w:eastAsia="黑体"/>
                                <w:b w:val="0"/>
                                <w:bCs w:val="0"/>
                                <w:color w:val="3E3A39"/>
                                <w:sz w:val="24"/>
                                <w:szCs w:val="24"/>
                              </w:rPr>
                              <w:t xml:space="preserve">江昊</w:t>
                            </w:r>
                          </w:p>
                          <w:p w14:paraId="7A4EC380">
                            <w:pPr>
                              <w:ind w:firstLine="600"/>
                              <w:jc w:val="right"/>
                              <w:spacing w:line="420" w:lineRule="exact" w:before="0" w:after="0"/>
                              <w:snapToGrid w:val="false"/>
                            </w:pPr>
                            <w:r>
                              <w:rPr>
                                <w:rFonts w:hint="eastAsia" w:ascii="黑体" w:hAnsi="黑体" w:eastAsia="黑体"/>
                                <w:b w:val="0"/>
                                <w:bCs w:val="0"/>
                                <w:color w:val="3E3A39"/>
                                <w:sz w:val="24"/>
                                <w:szCs w:val="24"/>
                              </w:rPr>
                              <w:t xml:space="preserve">2026年10月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-27.5pt;margin-top:627.05pt;height:110.85pt;width:471.1pt;z-index:251662336;mso-width-relative:page;mso-height-relative:page;" filled="f" stroked="f" coordsize="21600,21600" o:gfxdata="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6uU2TNoAAAANAQAADwAAAAAAAAABACAAAAAiAAAAZHJzL2Rvd25yZXYueG1sUEsBAhQA&#10;FAAAAAgAh07iQDM79Pm3AQAAWgMAAA4AAAAAAAAAAQAgAAAAKQEAAGRycy9lMm9Eb2MueG1sUEsF&#10;BgAAAAAGAAYAWQEAAF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A4EC380">
                      <w:pPr>
                        <w:ind w:firstLine="600"/>
                        <w:jc w:val="right"/>
                        <w:spacing w:line="420" w:lineRule="exact" w:before="0" w:after="0"/>
                        <w:snapToGrid w:val="false"/>
                      </w:pPr>
                      <w:r>
                        <w:rPr>
                          <w:rFonts w:hint="eastAsia" w:ascii="黑体" w:hAnsi="黑体" w:eastAsia="黑体"/>
                          <w:b w:val="0"/>
                          <w:bCs w:val="0"/>
                          <w:color w:val="3E3A39"/>
                          <w:sz w:val="24"/>
                          <w:szCs w:val="24"/>
                        </w:rPr>
                        <w:t xml:space="preserve">江昊</w:t>
                      </w:r>
                    </w:p>
                    <w:p w14:paraId="7A4EC380">
                      <w:pPr>
                        <w:ind w:firstLine="600"/>
                        <w:jc w:val="right"/>
                        <w:spacing w:line="420" w:lineRule="exact" w:before="0" w:after="0"/>
                        <w:snapToGrid w:val="false"/>
                      </w:pPr>
                      <w:r>
                        <w:rPr>
                          <w:rFonts w:hint="eastAsia" w:ascii="黑体" w:hAnsi="黑体" w:eastAsia="黑体"/>
                          <w:b w:val="0"/>
                          <w:bCs w:val="0"/>
                          <w:color w:val="3E3A39"/>
                          <w:sz w:val="24"/>
                          <w:szCs w:val="24"/>
                        </w:rPr>
                        <w:t xml:space="preserve">2026年10月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2065655</wp:posOffset>
                </wp:positionH>
                <wp:positionV relativeFrom="paragraph">
                  <wp:posOffset>264160</wp:posOffset>
                </wp:positionV>
                <wp:extent cx="1033780" cy="617220"/>
                <wp:effectExtent l="0" t="0" r="0" b="0"/>
                <wp:wrapNone/>
                <wp:docPr id="167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3780" cy="617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58CBD8">
                            <w:pPr>
                              <w:snapToGrid w:val="0"/>
                              <w:jc w:val="left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caps w:val="0"/>
                                <w:color w:val="FFFFFF" w:themeColor="background1"/>
                                <w:spacing w:val="0"/>
                                <w:kern w:val="0"/>
                                <w:sz w:val="44"/>
                                <w:szCs w:val="4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i w:val="0"/>
                                <w:caps w:val="0"/>
                                <w:color w:val="FFFFFF" w:themeColor="background1"/>
                                <w:spacing w:val="0"/>
                                <w:kern w:val="0"/>
                                <w:sz w:val="44"/>
                                <w:szCs w:val="4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0" o:spid="_x0000_s1026" o:spt="202" type="#_x0000_t202" style="position:absolute;left:0pt;margin-left:162.65pt;margin-top:20.8pt;height:48.6pt;width:81.4pt;z-index:251674624;mso-width-relative:page;mso-height-relative:page;" filled="f" stroked="f" coordsize="21600,21600" o:gfxdata="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vi6v9sAAAAKAQAADwAAAAAAAAABACAAAAAiAAAA&#10;ZHJzL2Rvd25yZXYueG1sUEsBAhQAFAAAAAgAh07iQKOGRBc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58CBD8">
                      <w:pPr>
                        <w:snapToGrid w:val="0"/>
                        <w:jc w:val="left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i w:val="0"/>
                          <w:caps w:val="0"/>
                          <w:color w:val="FFFFFF" w:themeColor="background1"/>
                          <w:spacing w:val="0"/>
                          <w:kern w:val="0"/>
                          <w:sz w:val="44"/>
                          <w:szCs w:val="4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i w:val="0"/>
                          <w:caps w:val="0"/>
                          <w:color w:val="FFFFFF" w:themeColor="background1"/>
                          <w:spacing w:val="0"/>
                          <w:kern w:val="0"/>
                          <w:sz w:val="44"/>
                          <w:szCs w:val="4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sz w:val="21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1547495</wp:posOffset>
            </wp:positionH>
            <wp:positionV relativeFrom="paragraph">
              <wp:posOffset>-314325</wp:posOffset>
            </wp:positionV>
            <wp:extent cx="1932305" cy="1591310"/>
            <wp:effectExtent l="0" t="0" r="10795" b="8890"/>
            <wp:wrapNone/>
            <wp:docPr id="26" name="图片 26" descr="素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素材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32305" cy="1591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-763905</wp:posOffset>
                </wp:positionH>
                <wp:positionV relativeFrom="paragraph">
                  <wp:posOffset>-523240</wp:posOffset>
                </wp:positionV>
                <wp:extent cx="6828155" cy="9919970"/>
                <wp:effectExtent l="6350" t="6350" r="23495" b="1778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8155" cy="99199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6E0F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0.15pt;margin-top:-41.2pt;height:781.1pt;width:537.65pt;z-index:-251656192;v-text-anchor:middle;mso-width-relative:page;mso-height-relative:page;" fillcolor="#FFFFFF [3212]" filled="t" stroked="t" coordsize="21600,21600" o:gfxdata="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6y6Pc3gAAAA0BAAAPAAAAAAAAAAEAIAAA&#10;ACIAAABkcnMvZG93bnJldi54bWxQSwECFAAUAAAACACHTuJA28Yoc3gCAAD3BAAADgAAAAAAAAAB&#10;ACAAAAAtAQAAZHJzL2Uyb0RvYy54bWxQSwUGAAAAAAYABgBZAQAAFwYAAAAA&#10;">
                <v:fill on="t" focussize="0,0"/>
                <v:stroke weight="1pt" color="#C6E0F2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-2746375</wp:posOffset>
            </wp:positionH>
            <wp:positionV relativeFrom="paragraph">
              <wp:posOffset>593725</wp:posOffset>
            </wp:positionV>
            <wp:extent cx="10740390" cy="7682865"/>
            <wp:effectExtent l="0" t="0" r="13335" b="3810"/>
            <wp:wrapNone/>
            <wp:docPr id="8" name="图片 8" descr="C:\Users\Administrator\Desktop\60286-[转换]0.png60286-[转换]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istrator\Desktop\60286-[转换]0.png60286-[转换]0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740390" cy="7682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-374650</wp:posOffset>
                </wp:positionH>
                <wp:positionV relativeFrom="paragraph">
                  <wp:posOffset>1193165</wp:posOffset>
                </wp:positionV>
                <wp:extent cx="5982970" cy="7201535"/>
                <wp:effectExtent l="0" t="0" r="0" b="0"/>
                <wp:wrapNone/>
                <wp:docPr id="22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2970" cy="7201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60289353">
                            <w:pP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4"/>
                                <w:szCs w:val="24"/>
                              </w:rPr>
                              <w:spacing w:line="420" w:lineRule="exact" w:before="0" w:after="120"/>
                              <w:snapToGrid w:val="false"/>
                              <w:jc w:val="both"/>
                              <w:ind w:firstLine="0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尊敬的招聘负责人：</w:t>
                            </w:r>
                          </w:p>
                          <w:p w14:paraId="60289353">
                            <w:pP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4"/>
                                <w:szCs w:val="24"/>
                              </w:rPr>
                              <w:spacing w:line="420" w:lineRule="exact" w:before="0" w:after="120"/>
                              <w:snapToGrid w:val="false"/>
                              <w:jc w:val="both"/>
                              <w:ind w:firstLine="480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您好！我叫江昊，是哈尔滨华德学院艺术与传媒学院影视摄影与制作专业2027届本科生，希望应聘剪辑、拍摄及AIGC相关岗位。我的主要方向是前期拍摄与后期剪辑，AIGC是后期制作中的重要板块，希望将这些能力运用到具体影像项目中。</w:t>
                            </w:r>
                          </w:p>
                          <w:p w14:paraId="60289353">
                            <w:pP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4"/>
                                <w:szCs w:val="24"/>
                              </w:rPr>
                              <w:spacing w:line="420" w:lineRule="exact" w:before="0" w:after="120"/>
                              <w:snapToGrid w:val="false"/>
                              <w:jc w:val="both"/>
                              <w:ind w:firstLine="480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在校期间，我将课程学习与作品实践结合。2025—2026学年，学习成绩与综合考评排名均为2/35，16门必修课全部及格，并获得秋、春季校级一等奖学金。我重视拍摄与剪辑之间的衔接，关注镜头表达、成片节奏及声画配合。</w:t>
                            </w:r>
                          </w:p>
                          <w:p w14:paraId="60289353">
                            <w:pP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4"/>
                                <w:szCs w:val="24"/>
                              </w:rPr>
                              <w:spacing w:line="420" w:lineRule="exact" w:before="0" w:after="120"/>
                              <w:snapToGrid w:val="false"/>
                              <w:jc w:val="both"/>
                              <w:ind w:firstLine="480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拍摄方面，我持续进行摄影创作。个人作品《篾影匠心》获得2025米兰设计周全国决赛一等奖，《惊澜》获得全国决赛二等奖；《京华万象》《市井微光》分别获得未来设计师全国高校数字艺术设计大赛黑龙江赛区二等奖、三等奖。我也参与了数字动漫与短片作品《力启东方》的创作，获中国大学生计算机设计大赛全国三等奖。</w:t>
                            </w:r>
                          </w:p>
                          <w:p w14:paraId="60289353">
                            <w:pP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4"/>
                                <w:szCs w:val="24"/>
                              </w:rPr>
                              <w:spacing w:line="420" w:lineRule="exact" w:before="0" w:after="120"/>
                              <w:snapToGrid w:val="false"/>
                              <w:jc w:val="both"/>
                              <w:ind w:firstLine="480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在后期制作中，我将剪辑与AIGC创作结合，重视素材组织、叙事逻辑与整体视觉效果。参与创作的《人间有火》《跃动清江》《清江之巅 自然守望者》分别获得中国好创意全国总决赛一等奖，《遇见清江》获得全国总决赛二等奖。这些作品涉及人工智能与视频、AIGC数字内容创作、品牌IP与视觉系统设计等类别。</w:t>
                            </w:r>
                          </w:p>
                          <w:p w14:paraId="60289353">
                            <w:pP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4"/>
                                <w:szCs w:val="24"/>
                              </w:rPr>
                              <w:spacing w:line="420" w:lineRule="exact" w:before="0" w:after="120"/>
                              <w:snapToGrid w:val="false"/>
                              <w:jc w:val="both"/>
                              <w:ind w:firstLine="480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团队创作让我重视成员之间的交流与配合。专业之外，我参加了2025哈尔滨马拉松志愿服务，并获得优秀志愿者证书。我愿意分享自己的学习与参赛经验，在共同完成任务的过程中认真对待自己的责任。</w:t>
                            </w:r>
                          </w:p>
                          <w:p w14:paraId="60289353">
                            <w:pP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4"/>
                                <w:szCs w:val="24"/>
                              </w:rPr>
                              <w:spacing w:line="420" w:lineRule="exact" w:before="0" w:after="120"/>
                              <w:snapToGrid w:val="false"/>
                              <w:jc w:val="both"/>
                              <w:ind w:firstLine="480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我希望在拍摄、剪辑和AIGC制作中认真完成分工，持续提升成片质量。感谢您审阅我的简历，期待有机会向您介绍我的作品与创作经历。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-29.5pt;margin-top:93.95pt;height:567.05pt;width:471.1pt;z-index:251661312;mso-width-relative:page;mso-height-relative:page;" filled="f" stroked="f" coordsize="21600,21600" o:gfxdata="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5/yVjZAAAADAEAAA8AAAAAAAAAAQAgAAAAIgAAAGRycy9kb3ducmV2LnhtbFBLAQIUABQA&#10;AAAIAIdO4kBn9A5JtgEAAFkDAAAOAAAAAAAAAAEAIAAAACgBAABkcnMvZTJvRG9jLnhtbFBLBQYA&#10;AAAABgAGAFkBAABQ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0289353">
                      <w:pPr>
                        <w:rPr>
                          <w:rFonts w:hint="eastAsia" w:ascii="微软雅黑" w:hAnsi="微软雅黑" w:eastAsia="微软雅黑" w:cs="微软雅黑"/>
                          <w:color w:val="3F3F3F"/>
                          <w:sz w:val="24"/>
                          <w:szCs w:val="24"/>
                        </w:rPr>
                        <w:spacing w:line="420" w:lineRule="exact" w:before="0" w:after="120"/>
                        <w:snapToGrid w:val="false"/>
                        <w:jc w:val="both"/>
                        <w:ind w:firstLine="0"/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4"/>
                          <w:szCs w:val="24"/>
                        </w:rPr>
                        <w:t xml:space="preserve">尊敬的招聘负责人：</w:t>
                      </w:r>
                    </w:p>
                    <w:p w14:paraId="60289353">
                      <w:pPr>
                        <w:rPr>
                          <w:rFonts w:hint="eastAsia" w:ascii="微软雅黑" w:hAnsi="微软雅黑" w:eastAsia="微软雅黑" w:cs="微软雅黑"/>
                          <w:color w:val="3F3F3F"/>
                          <w:sz w:val="24"/>
                          <w:szCs w:val="24"/>
                        </w:rPr>
                        <w:spacing w:line="420" w:lineRule="exact" w:before="0" w:after="120"/>
                        <w:snapToGrid w:val="false"/>
                        <w:jc w:val="both"/>
                        <w:ind w:firstLine="480"/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4"/>
                          <w:szCs w:val="24"/>
                        </w:rPr>
                        <w:t xml:space="preserve">您好！我叫江昊，是哈尔滨华德学院艺术与传媒学院影视摄影与制作专业2027届本科生，希望应聘剪辑、拍摄及AIGC相关岗位。我的主要方向是前期拍摄与后期剪辑，AIGC是后期制作中的重要板块，希望将这些能力运用到具体影像项目中。</w:t>
                      </w:r>
                    </w:p>
                    <w:p w14:paraId="60289353">
                      <w:pPr>
                        <w:rPr>
                          <w:rFonts w:hint="eastAsia" w:ascii="微软雅黑" w:hAnsi="微软雅黑" w:eastAsia="微软雅黑" w:cs="微软雅黑"/>
                          <w:color w:val="3F3F3F"/>
                          <w:sz w:val="24"/>
                          <w:szCs w:val="24"/>
                        </w:rPr>
                        <w:spacing w:line="420" w:lineRule="exact" w:before="0" w:after="120"/>
                        <w:snapToGrid w:val="false"/>
                        <w:jc w:val="both"/>
                        <w:ind w:firstLine="480"/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4"/>
                          <w:szCs w:val="24"/>
                        </w:rPr>
                        <w:t xml:space="preserve">在校期间，我将课程学习与作品实践结合。2025—2026学年，学习成绩与综合考评排名均为2/35，16门必修课全部及格，并获得秋、春季校级一等奖学金。我重视拍摄与剪辑之间的衔接，关注镜头表达、成片节奏及声画配合。</w:t>
                      </w:r>
                    </w:p>
                    <w:p w14:paraId="60289353">
                      <w:pPr>
                        <w:rPr>
                          <w:rFonts w:hint="eastAsia" w:ascii="微软雅黑" w:hAnsi="微软雅黑" w:eastAsia="微软雅黑" w:cs="微软雅黑"/>
                          <w:color w:val="3F3F3F"/>
                          <w:sz w:val="24"/>
                          <w:szCs w:val="24"/>
                        </w:rPr>
                        <w:spacing w:line="420" w:lineRule="exact" w:before="0" w:after="120"/>
                        <w:snapToGrid w:val="false"/>
                        <w:jc w:val="both"/>
                        <w:ind w:firstLine="480"/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4"/>
                          <w:szCs w:val="24"/>
                        </w:rPr>
                        <w:t xml:space="preserve">拍摄方面，我持续进行摄影创作。个人作品《篾影匠心》获得2025米兰设计周全国决赛一等奖，《惊澜》获得全国决赛二等奖；《京华万象》《市井微光》分别获得未来设计师全国高校数字艺术设计大赛黑龙江赛区二等奖、三等奖。我也参与了数字动漫与短片作品《力启东方》的创作，获中国大学生计算机设计大赛全国三等奖。</w:t>
                      </w:r>
                    </w:p>
                    <w:p w14:paraId="60289353">
                      <w:pPr>
                        <w:rPr>
                          <w:rFonts w:hint="eastAsia" w:ascii="微软雅黑" w:hAnsi="微软雅黑" w:eastAsia="微软雅黑" w:cs="微软雅黑"/>
                          <w:color w:val="3F3F3F"/>
                          <w:sz w:val="24"/>
                          <w:szCs w:val="24"/>
                        </w:rPr>
                        <w:spacing w:line="420" w:lineRule="exact" w:before="0" w:after="120"/>
                        <w:snapToGrid w:val="false"/>
                        <w:jc w:val="both"/>
                        <w:ind w:firstLine="480"/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4"/>
                          <w:szCs w:val="24"/>
                        </w:rPr>
                        <w:t xml:space="preserve">在后期制作中，我将剪辑与AIGC创作结合，重视素材组织、叙事逻辑与整体视觉效果。参与创作的《人间有火》《跃动清江》《清江之巅 自然守望者》分别获得中国好创意全国总决赛一等奖，《遇见清江》获得全国总决赛二等奖。这些作品涉及人工智能与视频、AIGC数字内容创作、品牌IP与视觉系统设计等类别。</w:t>
                      </w:r>
                    </w:p>
                    <w:p w14:paraId="60289353">
                      <w:pPr>
                        <w:rPr>
                          <w:rFonts w:hint="eastAsia" w:ascii="微软雅黑" w:hAnsi="微软雅黑" w:eastAsia="微软雅黑" w:cs="微软雅黑"/>
                          <w:color w:val="3F3F3F"/>
                          <w:sz w:val="24"/>
                          <w:szCs w:val="24"/>
                        </w:rPr>
                        <w:spacing w:line="420" w:lineRule="exact" w:before="0" w:after="120"/>
                        <w:snapToGrid w:val="false"/>
                        <w:jc w:val="both"/>
                        <w:ind w:firstLine="480"/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4"/>
                          <w:szCs w:val="24"/>
                        </w:rPr>
                        <w:t xml:space="preserve">团队创作让我重视成员之间的交流与配合。专业之外，我参加了2025哈尔滨马拉松志愿服务，并获得优秀志愿者证书。我愿意分享自己的学习与参赛经验，在共同完成任务的过程中认真对待自己的责任。</w:t>
                      </w:r>
                    </w:p>
                    <w:p w14:paraId="60289353">
                      <w:pPr>
                        <w:rPr>
                          <w:rFonts w:hint="eastAsia" w:ascii="微软雅黑" w:hAnsi="微软雅黑" w:eastAsia="微软雅黑" w:cs="微软雅黑"/>
                          <w:color w:val="3F3F3F"/>
                          <w:sz w:val="24"/>
                          <w:szCs w:val="24"/>
                        </w:rPr>
                        <w:spacing w:line="420" w:lineRule="exact" w:before="0" w:after="120"/>
                        <w:snapToGrid w:val="false"/>
                        <w:jc w:val="both"/>
                        <w:ind w:firstLine="480"/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4"/>
                          <w:szCs w:val="24"/>
                        </w:rPr>
                        <w:t xml:space="preserve">我希望在拍摄、剪辑和AIGC制作中认真完成分工，持续提升成片质量。感谢您审阅我的简历，期待有机会向您介绍我的作品与创作经历。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1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nstantia">
    <w:panose1 w:val="02030602050306030303"/>
    <w:charset w:val="86"/>
    <w:family w:val="auto"/>
    <w:pitch w:val="default"/>
    <w:sig w:usb0="A00002EF" w:usb1="4000204B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1"/>
  <w:displayBackgroundShape w:val="1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592D89"/>
    <w:rsid w:val="00FB498F"/>
    <w:rsid w:val="010E7F81"/>
    <w:rsid w:val="012E55C5"/>
    <w:rsid w:val="01985891"/>
    <w:rsid w:val="01F30C80"/>
    <w:rsid w:val="04DA3569"/>
    <w:rsid w:val="066D116C"/>
    <w:rsid w:val="06B75BDF"/>
    <w:rsid w:val="08267FB9"/>
    <w:rsid w:val="088D31D5"/>
    <w:rsid w:val="08F22471"/>
    <w:rsid w:val="09E9764E"/>
    <w:rsid w:val="0AE242A3"/>
    <w:rsid w:val="0C2D3CD3"/>
    <w:rsid w:val="0CB35B0D"/>
    <w:rsid w:val="0E146350"/>
    <w:rsid w:val="10112206"/>
    <w:rsid w:val="10B7359B"/>
    <w:rsid w:val="16B134BC"/>
    <w:rsid w:val="17333B1A"/>
    <w:rsid w:val="1AA432FF"/>
    <w:rsid w:val="1B617BCC"/>
    <w:rsid w:val="1C29118E"/>
    <w:rsid w:val="1CDA2FAD"/>
    <w:rsid w:val="1DA26943"/>
    <w:rsid w:val="1E1F0486"/>
    <w:rsid w:val="1FC80A7F"/>
    <w:rsid w:val="1FFE69AD"/>
    <w:rsid w:val="2152397B"/>
    <w:rsid w:val="21C75BA8"/>
    <w:rsid w:val="2273454C"/>
    <w:rsid w:val="25AF32D4"/>
    <w:rsid w:val="26B43106"/>
    <w:rsid w:val="280929A6"/>
    <w:rsid w:val="2B542C1C"/>
    <w:rsid w:val="2D103706"/>
    <w:rsid w:val="2DC20A7F"/>
    <w:rsid w:val="2E6D157F"/>
    <w:rsid w:val="2ED06171"/>
    <w:rsid w:val="30365CDA"/>
    <w:rsid w:val="307F7608"/>
    <w:rsid w:val="30F341A2"/>
    <w:rsid w:val="3242628C"/>
    <w:rsid w:val="326727B6"/>
    <w:rsid w:val="326A6644"/>
    <w:rsid w:val="32DC3810"/>
    <w:rsid w:val="33F92508"/>
    <w:rsid w:val="34D20910"/>
    <w:rsid w:val="36650570"/>
    <w:rsid w:val="37300668"/>
    <w:rsid w:val="37A61891"/>
    <w:rsid w:val="37EB4AA7"/>
    <w:rsid w:val="38422565"/>
    <w:rsid w:val="386405E5"/>
    <w:rsid w:val="39EC7070"/>
    <w:rsid w:val="3BE51D73"/>
    <w:rsid w:val="3E4A03EF"/>
    <w:rsid w:val="3E88772D"/>
    <w:rsid w:val="40725F49"/>
    <w:rsid w:val="40821D5C"/>
    <w:rsid w:val="42CE31B3"/>
    <w:rsid w:val="43044A2D"/>
    <w:rsid w:val="430B5B49"/>
    <w:rsid w:val="443A49A6"/>
    <w:rsid w:val="45822E59"/>
    <w:rsid w:val="468C2179"/>
    <w:rsid w:val="482663C1"/>
    <w:rsid w:val="4B40270D"/>
    <w:rsid w:val="4DE72ACB"/>
    <w:rsid w:val="4E1D6E68"/>
    <w:rsid w:val="4EF31BFA"/>
    <w:rsid w:val="509A7D19"/>
    <w:rsid w:val="51617466"/>
    <w:rsid w:val="51AB0122"/>
    <w:rsid w:val="53213D84"/>
    <w:rsid w:val="536D10FA"/>
    <w:rsid w:val="53706843"/>
    <w:rsid w:val="552A7333"/>
    <w:rsid w:val="559F065E"/>
    <w:rsid w:val="58C8168A"/>
    <w:rsid w:val="5A4D0530"/>
    <w:rsid w:val="5B1853C3"/>
    <w:rsid w:val="5DD679E9"/>
    <w:rsid w:val="607B4DDB"/>
    <w:rsid w:val="64530EE7"/>
    <w:rsid w:val="64604BB6"/>
    <w:rsid w:val="65A87A60"/>
    <w:rsid w:val="6629122A"/>
    <w:rsid w:val="692A37C0"/>
    <w:rsid w:val="6BC049D4"/>
    <w:rsid w:val="6D535020"/>
    <w:rsid w:val="6D767C1C"/>
    <w:rsid w:val="6E592D89"/>
    <w:rsid w:val="708650EC"/>
    <w:rsid w:val="71345183"/>
    <w:rsid w:val="75267D34"/>
    <w:rsid w:val="76E4566F"/>
    <w:rsid w:val="770524F2"/>
    <w:rsid w:val="78E378E6"/>
    <w:rsid w:val="79BB7CB8"/>
    <w:rsid w:val="7C2605EF"/>
    <w:rsid w:val="7D07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Constantia" w:hAnsi="Constantia" w:eastAsia="Constantia" w:cs="Constantia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qFormat/>
    <w:uiPriority w:val="0"/>
    <w:rPr>
      <w:color w:val="0000FF"/>
      <w:u w:val="single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M\AppData\Roaming\kingsoft\office6\templates\download\4ca4d6ef-52d3-48b1-acdf-59eb0a44c1a3\&#36890;&#29992;&#31616;&#21382;&#22871;&#35013;&#21547;&#23553;&#38754;&#33258;&#33616;&#20449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通用简历套装含封面自荐信.docx</Template>
  <Pages>3</Pages>
  <Words>0</Words>
  <Characters>0</Characters>
  <Lines>0</Lines>
  <Paragraphs>0</Paragraphs>
  <TotalTime>0</TotalTime>
  <ScaleCrop>false</ScaleCrop>
  <LinksUpToDate>false</LinksUpToDate>
  <CharactersWithSpaces>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2026-04-10T00:33:00Z</dcterms:created>
  <dc:creator>江昊</dc:creator>
  <cp:lastModifiedBy>江昊</cp:lastModifiedBy>
  <dcterms:modified xsi:type="dcterms:W3CDTF">2026-09-22T00:40:45Z</dcterms:modified>
  <cp:revision>1</cp:revision>
  <dc:title>江昊简历</dc:title>
  <dc:subject>剪辑拍摄AIGC求职简历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RubyTemplateID" linkTarget="0">
    <vt:lpwstr>4</vt:lpwstr>
  </property>
  <property fmtid="{D5CDD505-2E9C-101B-9397-08002B2CF9AE}" pid="4" name="KSOTemplateKey">
    <vt:lpwstr>1.0_rJtntXfy6wM2BxiJIEzjS/99QiV++MKsEbeO6wUMljrCfe2vhZTmF6SnFhVs8orX9gcKDdXHLKBL35YD1pZ34A==</vt:lpwstr>
  </property>
  <property fmtid="{D5CDD505-2E9C-101B-9397-08002B2CF9AE}" pid="5" name="KSOTemplateUUID">
    <vt:lpwstr>v1.0_mb_xpSpMpQ3Djrq7ii5s3KFvA==</vt:lpwstr>
  </property>
  <property fmtid="{D5CDD505-2E9C-101B-9397-08002B2CF9AE}" pid="6" name="ICV">
    <vt:lpwstr>0242F50D93164378BE4188B00077773B_13</vt:lpwstr>
  </property>
  <property fmtid="{D5CDD505-2E9C-101B-9397-08002B2CF9AE}" pid="7" name="KSOTemplateDocerSaveRecord">
    <vt:lpwstr>eyJoZGlkIjoiYmQ5OTE1ZjhiYzRkODY0MjU1NTUzNDFjYTJlMDlmMjYiLCJ1c2VySWQiOiIxMzMxMjUxNTEzIn0=</vt:lpwstr>
  </property>
</Properties>
</file>